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19808" w14:textId="77777777" w:rsidR="007F5307" w:rsidRDefault="007F5307" w:rsidP="00A42694">
      <w:pPr>
        <w:spacing w:after="120" w:line="240" w:lineRule="auto"/>
        <w:rPr>
          <w:rFonts w:ascii="Calibri" w:eastAsia="Calibri" w:hAnsi="Calibri" w:cs="Calibri"/>
          <w:noProof/>
          <w:sz w:val="28"/>
          <w:szCs w:val="28"/>
          <w:lang w:val="en-US" w:eastAsia="en-GB"/>
        </w:rPr>
      </w:pPr>
    </w:p>
    <w:p w14:paraId="432E98AF" w14:textId="369B63D4" w:rsidR="007F5307" w:rsidRPr="007F5307" w:rsidRDefault="007F5307" w:rsidP="00A42694">
      <w:pPr>
        <w:spacing w:after="120" w:line="240" w:lineRule="auto"/>
        <w:rPr>
          <w:rFonts w:ascii="Calibri" w:eastAsia="Calibri" w:hAnsi="Calibri" w:cs="Calibri"/>
          <w:noProof/>
          <w:sz w:val="28"/>
          <w:szCs w:val="28"/>
          <w:lang w:val="en-US" w:eastAsia="en-GB"/>
        </w:rPr>
      </w:pPr>
      <w:r w:rsidRPr="007F5307">
        <w:rPr>
          <w:rFonts w:ascii="Calibri" w:eastAsia="Calibri" w:hAnsi="Calibri" w:cs="Calibri"/>
          <w:noProof/>
          <w:sz w:val="28"/>
          <w:szCs w:val="28"/>
          <w:lang w:val="en-US" w:eastAsia="en-GB"/>
        </w:rPr>
        <w:t>28</w:t>
      </w:r>
      <w:r w:rsidRPr="007F5307">
        <w:rPr>
          <w:rFonts w:ascii="Calibri" w:eastAsia="Calibri" w:hAnsi="Calibri" w:cs="Calibri"/>
          <w:noProof/>
          <w:sz w:val="28"/>
          <w:szCs w:val="28"/>
          <w:vertAlign w:val="superscript"/>
          <w:lang w:val="en-US" w:eastAsia="en-GB"/>
        </w:rPr>
        <w:t>th</w:t>
      </w:r>
      <w:r w:rsidRPr="007F5307">
        <w:rPr>
          <w:rFonts w:ascii="Calibri" w:eastAsia="Calibri" w:hAnsi="Calibri" w:cs="Calibri"/>
          <w:noProof/>
          <w:sz w:val="28"/>
          <w:szCs w:val="28"/>
          <w:lang w:val="en-US" w:eastAsia="en-GB"/>
        </w:rPr>
        <w:t xml:space="preserve"> April 2022</w:t>
      </w:r>
    </w:p>
    <w:p w14:paraId="52D9D416" w14:textId="77777777" w:rsidR="007F5307" w:rsidRPr="007F5307" w:rsidRDefault="007F5307" w:rsidP="00A42694">
      <w:pPr>
        <w:spacing w:after="120" w:line="240" w:lineRule="auto"/>
        <w:rPr>
          <w:rFonts w:ascii="Calibri" w:eastAsia="Calibri" w:hAnsi="Calibri" w:cs="Calibri"/>
          <w:noProof/>
          <w:sz w:val="28"/>
          <w:szCs w:val="28"/>
          <w:lang w:val="en-US" w:eastAsia="en-GB"/>
        </w:rPr>
      </w:pPr>
    </w:p>
    <w:p w14:paraId="6847BC6F" w14:textId="6DA44AE3" w:rsidR="00A42694" w:rsidRPr="007F5307" w:rsidRDefault="007F5307" w:rsidP="00A42694">
      <w:pPr>
        <w:spacing w:after="120" w:line="240" w:lineRule="auto"/>
        <w:rPr>
          <w:rFonts w:ascii="Calibri" w:eastAsia="Calibri" w:hAnsi="Calibri" w:cs="Calibri"/>
          <w:noProof/>
          <w:sz w:val="28"/>
          <w:szCs w:val="28"/>
          <w:lang w:val="en-US" w:eastAsia="en-GB"/>
        </w:rPr>
      </w:pPr>
      <w:r w:rsidRPr="007F5307">
        <w:rPr>
          <w:rFonts w:ascii="Calibri" w:eastAsia="Calibri" w:hAnsi="Calibri" w:cs="Calibri"/>
          <w:noProof/>
          <w:sz w:val="28"/>
          <w:szCs w:val="28"/>
          <w:lang w:val="en-US" w:eastAsia="en-GB"/>
        </w:rPr>
        <w:t>To International Organisations</w:t>
      </w:r>
    </w:p>
    <w:p w14:paraId="6F67FF08" w14:textId="03AFD104" w:rsidR="007F5307" w:rsidRPr="007F5307" w:rsidRDefault="007F5307" w:rsidP="00A42694">
      <w:pPr>
        <w:spacing w:after="120" w:line="240" w:lineRule="auto"/>
        <w:rPr>
          <w:rFonts w:ascii="Calibri" w:eastAsia="Calibri" w:hAnsi="Calibri" w:cs="Calibri"/>
          <w:noProof/>
          <w:sz w:val="28"/>
          <w:szCs w:val="28"/>
          <w:lang w:val="en-US" w:eastAsia="en-GB"/>
        </w:rPr>
      </w:pPr>
    </w:p>
    <w:p w14:paraId="733ADEBC" w14:textId="1B484B90" w:rsidR="007F5307" w:rsidRPr="007F5307" w:rsidRDefault="007F5307" w:rsidP="007F5307">
      <w:pPr>
        <w:spacing w:after="120" w:line="240" w:lineRule="auto"/>
        <w:jc w:val="center"/>
        <w:rPr>
          <w:rFonts w:ascii="Calibri" w:eastAsia="Calibri" w:hAnsi="Calibri" w:cs="Calibri"/>
          <w:b/>
          <w:bCs/>
          <w:noProof/>
          <w:sz w:val="28"/>
          <w:szCs w:val="28"/>
          <w:lang w:val="en-US" w:eastAsia="en-GB"/>
        </w:rPr>
      </w:pPr>
      <w:r w:rsidRPr="007F5307">
        <w:rPr>
          <w:rFonts w:ascii="Calibri" w:eastAsia="Calibri" w:hAnsi="Calibri" w:cs="Calibri"/>
          <w:b/>
          <w:bCs/>
          <w:noProof/>
          <w:sz w:val="28"/>
          <w:szCs w:val="28"/>
          <w:lang w:val="en-US" w:eastAsia="en-GB"/>
        </w:rPr>
        <w:t>Support to Ukrainian Agriculture</w:t>
      </w:r>
    </w:p>
    <w:p w14:paraId="23CFEBE0" w14:textId="77777777" w:rsidR="007F5307" w:rsidRPr="007F5307" w:rsidRDefault="007F5307" w:rsidP="00A42694">
      <w:pPr>
        <w:spacing w:after="120" w:line="240" w:lineRule="auto"/>
        <w:rPr>
          <w:rFonts w:ascii="Calibri" w:eastAsia="Calibri" w:hAnsi="Calibri" w:cs="Calibri"/>
          <w:noProof/>
          <w:sz w:val="28"/>
          <w:szCs w:val="28"/>
          <w:lang w:val="en-US" w:eastAsia="en-GB"/>
        </w:rPr>
      </w:pPr>
    </w:p>
    <w:p w14:paraId="17EFDC76" w14:textId="77777777" w:rsidR="00A42694" w:rsidRPr="007F5307" w:rsidRDefault="00A42694" w:rsidP="00A42694">
      <w:pPr>
        <w:spacing w:after="120" w:line="240" w:lineRule="auto"/>
        <w:rPr>
          <w:rFonts w:ascii="Calibri" w:eastAsia="Calibri" w:hAnsi="Calibri" w:cs="Calibri"/>
          <w:noProof/>
          <w:sz w:val="28"/>
          <w:szCs w:val="28"/>
          <w:lang w:val="en-US" w:eastAsia="en-GB"/>
        </w:rPr>
      </w:pPr>
      <w:r w:rsidRPr="007F5307">
        <w:rPr>
          <w:rFonts w:ascii="Calibri" w:eastAsia="Calibri" w:hAnsi="Calibri" w:cs="Calibri"/>
          <w:noProof/>
          <w:sz w:val="28"/>
          <w:szCs w:val="28"/>
          <w:lang w:val="en-US" w:eastAsia="en-GB"/>
        </w:rPr>
        <w:t>Following the request by the Minister for donor support to agriculture, ( through a letter distributed at the last donor coordination meeting) we have agreed with MAPF to assist them (at their request) with identifying all donor agri-support as delivered to Ukraine and to prepare regular monitoring data on its distribution.</w:t>
      </w:r>
    </w:p>
    <w:p w14:paraId="67E947AC" w14:textId="77777777" w:rsidR="00A42694" w:rsidRPr="007F5307" w:rsidRDefault="00A42694" w:rsidP="00A42694">
      <w:pPr>
        <w:spacing w:after="120" w:line="240" w:lineRule="auto"/>
        <w:rPr>
          <w:rFonts w:ascii="Calibri" w:eastAsia="Calibri" w:hAnsi="Calibri" w:cs="Calibri"/>
          <w:noProof/>
          <w:sz w:val="28"/>
          <w:szCs w:val="28"/>
          <w:lang w:val="en-US" w:eastAsia="en-GB"/>
        </w:rPr>
      </w:pPr>
      <w:r w:rsidRPr="007F5307">
        <w:rPr>
          <w:rFonts w:ascii="Calibri" w:eastAsia="Calibri" w:hAnsi="Calibri" w:cs="Calibri"/>
          <w:noProof/>
          <w:sz w:val="28"/>
          <w:szCs w:val="28"/>
          <w:lang w:val="en-US" w:eastAsia="en-GB"/>
        </w:rPr>
        <w:t xml:space="preserve">The coordinator for collecting this information will be Yuriy Zmiy </w:t>
      </w:r>
      <w:hyperlink r:id="rId8" w:history="1">
        <w:r w:rsidRPr="007F5307">
          <w:rPr>
            <w:rStyle w:val="Hipersaitas"/>
            <w:rFonts w:ascii="Calibri" w:eastAsia="Calibri" w:hAnsi="Calibri" w:cs="Calibri"/>
            <w:noProof/>
            <w:sz w:val="28"/>
            <w:szCs w:val="28"/>
            <w:lang w:val="en-US" w:eastAsia="en-GB"/>
          </w:rPr>
          <w:t>ymzmiy@gmail.com</w:t>
        </w:r>
      </w:hyperlink>
      <w:r w:rsidRPr="007F5307">
        <w:rPr>
          <w:rFonts w:ascii="Calibri" w:eastAsia="Calibri" w:hAnsi="Calibri" w:cs="Calibri"/>
          <w:noProof/>
          <w:sz w:val="28"/>
          <w:szCs w:val="28"/>
          <w:lang w:val="en-US" w:eastAsia="en-GB"/>
        </w:rPr>
        <w:t xml:space="preserve"> working as part of the agriculture expert group and supporting the Ministry of Agrarian Policy and Food of Ukraine.</w:t>
      </w:r>
    </w:p>
    <w:p w14:paraId="7B6F8326" w14:textId="77777777" w:rsidR="00A42694" w:rsidRPr="007F5307" w:rsidRDefault="00A42694" w:rsidP="00A42694">
      <w:pPr>
        <w:spacing w:after="120" w:line="240" w:lineRule="auto"/>
        <w:rPr>
          <w:rFonts w:ascii="Calibri" w:eastAsia="Calibri" w:hAnsi="Calibri" w:cs="Calibri"/>
          <w:noProof/>
          <w:sz w:val="28"/>
          <w:szCs w:val="28"/>
          <w:lang w:val="en-US" w:eastAsia="en-GB"/>
        </w:rPr>
      </w:pPr>
      <w:r w:rsidRPr="007F5307">
        <w:rPr>
          <w:rFonts w:ascii="Calibri" w:eastAsia="Calibri" w:hAnsi="Calibri" w:cs="Calibri"/>
          <w:noProof/>
          <w:sz w:val="28"/>
          <w:szCs w:val="28"/>
          <w:lang w:val="en-US" w:eastAsia="en-GB"/>
        </w:rPr>
        <w:t>He may contact you directly but in the meantime it would also be very useful if you were able to provide him with any information you have on the aid you have provided so far, or will provide in the future.</w:t>
      </w:r>
    </w:p>
    <w:p w14:paraId="000737B4" w14:textId="77777777" w:rsidR="00A42694" w:rsidRPr="007F5307" w:rsidRDefault="00A42694" w:rsidP="00A42694">
      <w:pPr>
        <w:spacing w:after="120" w:line="240" w:lineRule="auto"/>
        <w:rPr>
          <w:rFonts w:ascii="Calibri" w:eastAsia="Calibri" w:hAnsi="Calibri" w:cs="Calibri"/>
          <w:noProof/>
          <w:sz w:val="28"/>
          <w:szCs w:val="28"/>
          <w:lang w:val="en-US" w:eastAsia="en-GB"/>
        </w:rPr>
      </w:pPr>
      <w:r w:rsidRPr="007F5307">
        <w:rPr>
          <w:rFonts w:ascii="Calibri" w:eastAsia="Calibri" w:hAnsi="Calibri" w:cs="Calibri"/>
          <w:noProof/>
          <w:sz w:val="28"/>
          <w:szCs w:val="28"/>
          <w:lang w:val="en-US" w:eastAsia="en-GB"/>
        </w:rPr>
        <w:t>We would appreciate your support in collecting this information. If you have any questions I will be happy to try and answer them</w:t>
      </w:r>
    </w:p>
    <w:p w14:paraId="2FF0A146" w14:textId="77777777" w:rsidR="00A42694" w:rsidRPr="007F5307" w:rsidRDefault="00A42694" w:rsidP="00A42694">
      <w:pPr>
        <w:spacing w:after="120" w:line="240" w:lineRule="auto"/>
        <w:rPr>
          <w:rFonts w:ascii="Calibri" w:eastAsia="Calibri" w:hAnsi="Calibri" w:cs="Calibri"/>
          <w:noProof/>
          <w:sz w:val="28"/>
          <w:szCs w:val="28"/>
          <w:lang w:val="en-US" w:eastAsia="en-GB"/>
        </w:rPr>
      </w:pPr>
      <w:r w:rsidRPr="007F5307">
        <w:rPr>
          <w:rFonts w:ascii="Calibri" w:eastAsia="Calibri" w:hAnsi="Calibri" w:cs="Calibri"/>
          <w:noProof/>
          <w:sz w:val="28"/>
          <w:szCs w:val="28"/>
          <w:lang w:val="en-US" w:eastAsia="en-GB"/>
        </w:rPr>
        <w:t>My best regards</w:t>
      </w:r>
    </w:p>
    <w:p w14:paraId="66618585" w14:textId="77777777" w:rsidR="00A42694" w:rsidRDefault="00A42694" w:rsidP="00A47647">
      <w:pPr>
        <w:spacing w:after="120" w:line="240" w:lineRule="auto"/>
        <w:rPr>
          <w:rFonts w:asciiTheme="minorHAnsi" w:eastAsia="Calibri" w:hAnsiTheme="minorHAnsi" w:cstheme="minorHAnsi"/>
          <w:noProof/>
          <w:lang w:val="en-GB" w:eastAsia="en-GB"/>
        </w:rPr>
      </w:pPr>
    </w:p>
    <w:p w14:paraId="6E8D5A71" w14:textId="3FD387C7" w:rsidR="00A47647" w:rsidRPr="00AF44B8" w:rsidRDefault="00A47647" w:rsidP="00A47647">
      <w:pPr>
        <w:spacing w:after="120" w:line="240" w:lineRule="auto"/>
        <w:rPr>
          <w:rFonts w:asciiTheme="minorHAnsi" w:hAnsiTheme="minorHAnsi" w:cstheme="minorHAnsi"/>
          <w:lang w:val="en-GB"/>
        </w:rPr>
      </w:pPr>
      <w:r w:rsidRPr="00AF44B8">
        <w:rPr>
          <w:rFonts w:asciiTheme="minorHAnsi" w:eastAsia="Calibri" w:hAnsiTheme="minorHAnsi" w:cstheme="minorHAnsi"/>
          <w:noProof/>
          <w:lang w:val="en-GB" w:eastAsia="en-GB"/>
        </w:rPr>
        <w:drawing>
          <wp:inline distT="0" distB="0" distL="0" distR="0" wp14:anchorId="310CB855" wp14:editId="063DD0F4">
            <wp:extent cx="1361824" cy="571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2828" cy="592904"/>
                    </a:xfrm>
                    <a:prstGeom prst="rect">
                      <a:avLst/>
                    </a:prstGeom>
                    <a:noFill/>
                    <a:ln>
                      <a:noFill/>
                    </a:ln>
                  </pic:spPr>
                </pic:pic>
              </a:graphicData>
            </a:graphic>
          </wp:inline>
        </w:drawing>
      </w:r>
    </w:p>
    <w:p w14:paraId="50C5DCF7" w14:textId="77777777" w:rsidR="007F5307" w:rsidRDefault="007F5307" w:rsidP="00A47647">
      <w:pPr>
        <w:spacing w:after="120" w:line="240" w:lineRule="auto"/>
        <w:rPr>
          <w:rFonts w:asciiTheme="minorHAnsi" w:hAnsiTheme="minorHAnsi" w:cstheme="minorHAnsi"/>
          <w:lang w:val="en-GB"/>
        </w:rPr>
      </w:pPr>
    </w:p>
    <w:p w14:paraId="6A765AA6" w14:textId="0407CC68" w:rsidR="00A94ACF" w:rsidRPr="007F5307" w:rsidRDefault="00A47647" w:rsidP="00A47647">
      <w:pPr>
        <w:spacing w:after="120" w:line="240" w:lineRule="auto"/>
        <w:rPr>
          <w:rFonts w:asciiTheme="minorHAnsi" w:hAnsiTheme="minorHAnsi" w:cstheme="minorHAnsi"/>
          <w:sz w:val="28"/>
          <w:szCs w:val="28"/>
          <w:lang w:val="en-GB"/>
        </w:rPr>
      </w:pPr>
      <w:r w:rsidRPr="007F5307">
        <w:rPr>
          <w:rFonts w:asciiTheme="minorHAnsi" w:hAnsiTheme="minorHAnsi" w:cstheme="minorHAnsi"/>
          <w:sz w:val="28"/>
          <w:szCs w:val="28"/>
          <w:lang w:val="en-GB"/>
        </w:rPr>
        <w:t>Team Leader</w:t>
      </w:r>
    </w:p>
    <w:p w14:paraId="1587AAD9" w14:textId="59808D56" w:rsidR="00252B8B" w:rsidRPr="007F5307" w:rsidRDefault="00A47647" w:rsidP="00A47647">
      <w:pPr>
        <w:spacing w:after="120" w:line="240" w:lineRule="auto"/>
        <w:rPr>
          <w:rFonts w:asciiTheme="minorHAnsi" w:hAnsiTheme="minorHAnsi" w:cstheme="minorHAnsi"/>
          <w:sz w:val="28"/>
          <w:szCs w:val="28"/>
          <w:lang w:val="en-GB"/>
        </w:rPr>
      </w:pPr>
      <w:r w:rsidRPr="007F5307">
        <w:rPr>
          <w:rFonts w:asciiTheme="minorHAnsi" w:hAnsiTheme="minorHAnsi" w:cstheme="minorHAnsi"/>
          <w:sz w:val="28"/>
          <w:szCs w:val="28"/>
          <w:lang w:val="en-GB"/>
        </w:rPr>
        <w:t>EU IPRSA Project</w:t>
      </w:r>
    </w:p>
    <w:sectPr w:rsidR="00252B8B" w:rsidRPr="007F5307" w:rsidSect="00350FA4">
      <w:headerReference w:type="even" r:id="rId10"/>
      <w:headerReference w:type="default" r:id="rId11"/>
      <w:footerReference w:type="even" r:id="rId12"/>
      <w:footerReference w:type="default" r:id="rId13"/>
      <w:headerReference w:type="first" r:id="rId14"/>
      <w:footerReference w:type="first" r:id="rId15"/>
      <w:pgSz w:w="11906" w:h="16838" w:code="9"/>
      <w:pgMar w:top="1843" w:right="1134" w:bottom="284"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ACF36" w14:textId="77777777" w:rsidR="00A80CF8" w:rsidRDefault="00A80CF8" w:rsidP="00C53DB2">
      <w:pPr>
        <w:spacing w:after="0" w:line="240" w:lineRule="auto"/>
      </w:pPr>
      <w:r>
        <w:separator/>
      </w:r>
    </w:p>
  </w:endnote>
  <w:endnote w:type="continuationSeparator" w:id="0">
    <w:p w14:paraId="03A03B6D" w14:textId="77777777" w:rsidR="00A80CF8" w:rsidRDefault="00A80CF8" w:rsidP="00C53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B839" w14:textId="77777777" w:rsidR="007F5307" w:rsidRDefault="007F5307">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9954" w:type="dxa"/>
      <w:tblInd w:w="-65"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804"/>
    </w:tblGrid>
    <w:tr w:rsidR="00497877" w14:paraId="1F8953BD" w14:textId="77C68424" w:rsidTr="0047540B">
      <w:trPr>
        <w:trHeight w:val="1359"/>
      </w:trPr>
      <w:tc>
        <w:tcPr>
          <w:tcW w:w="3150" w:type="dxa"/>
          <w:tcBorders>
            <w:top w:val="double" w:sz="6" w:space="0" w:color="808080" w:themeColor="background1" w:themeShade="80"/>
          </w:tcBorders>
        </w:tcPr>
        <w:p w14:paraId="20F827A9" w14:textId="49CD97C4" w:rsidR="00497877" w:rsidRDefault="00497877" w:rsidP="000318C2">
          <w:pPr>
            <w:widowControl/>
            <w:shd w:val="clear" w:color="auto" w:fill="FFFFFF"/>
            <w:adjustRightInd/>
            <w:spacing w:after="0" w:line="224" w:lineRule="atLeast"/>
            <w:ind w:right="-108"/>
            <w:jc w:val="left"/>
            <w:textAlignment w:val="auto"/>
            <w:rPr>
              <w:rFonts w:ascii="Verdana" w:hAnsi="Verdana" w:cs="Arial"/>
              <w:b/>
              <w:bCs/>
              <w:color w:val="1F497D"/>
              <w:sz w:val="18"/>
              <w:szCs w:val="18"/>
              <w:lang w:val="en-GB" w:eastAsia="uk-UA"/>
            </w:rPr>
          </w:pPr>
          <w:r>
            <w:rPr>
              <w:rFonts w:ascii="Arial" w:hAnsi="Arial" w:cs="Arial"/>
              <w:noProof/>
              <w:color w:val="222222"/>
              <w:sz w:val="24"/>
              <w:szCs w:val="24"/>
              <w:lang w:val="en-GB" w:eastAsia="en-GB"/>
            </w:rPr>
            <w:drawing>
              <wp:anchor distT="0" distB="0" distL="114300" distR="114300" simplePos="0" relativeHeight="251656192" behindDoc="0" locked="0" layoutInCell="1" allowOverlap="1" wp14:anchorId="330CDDD5" wp14:editId="0A057E45">
                <wp:simplePos x="0" y="0"/>
                <wp:positionH relativeFrom="column">
                  <wp:posOffset>136525</wp:posOffset>
                </wp:positionH>
                <wp:positionV relativeFrom="paragraph">
                  <wp:posOffset>75565</wp:posOffset>
                </wp:positionV>
                <wp:extent cx="1727334" cy="556064"/>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ямуємо разом.png"/>
                        <pic:cNvPicPr/>
                      </pic:nvPicPr>
                      <pic:blipFill>
                        <a:blip r:embed="rId1">
                          <a:extLst>
                            <a:ext uri="{28A0092B-C50C-407E-A947-70E740481C1C}">
                              <a14:useLocalDpi xmlns:a14="http://schemas.microsoft.com/office/drawing/2010/main" val="0"/>
                            </a:ext>
                          </a:extLst>
                        </a:blip>
                        <a:stretch>
                          <a:fillRect/>
                        </a:stretch>
                      </pic:blipFill>
                      <pic:spPr>
                        <a:xfrm>
                          <a:off x="0" y="0"/>
                          <a:ext cx="1751816" cy="563945"/>
                        </a:xfrm>
                        <a:prstGeom prst="rect">
                          <a:avLst/>
                        </a:prstGeom>
                      </pic:spPr>
                    </pic:pic>
                  </a:graphicData>
                </a:graphic>
                <wp14:sizeRelH relativeFrom="margin">
                  <wp14:pctWidth>0</wp14:pctWidth>
                </wp14:sizeRelH>
                <wp14:sizeRelV relativeFrom="margin">
                  <wp14:pctHeight>0</wp14:pctHeight>
                </wp14:sizeRelV>
              </wp:anchor>
            </w:drawing>
          </w:r>
        </w:p>
        <w:p w14:paraId="25F098B1" w14:textId="69FEA354" w:rsidR="0047540B" w:rsidRDefault="0047540B" w:rsidP="000318C2">
          <w:pPr>
            <w:widowControl/>
            <w:shd w:val="clear" w:color="auto" w:fill="FFFFFF"/>
            <w:adjustRightInd/>
            <w:spacing w:after="0" w:line="224" w:lineRule="atLeast"/>
            <w:ind w:right="-108"/>
            <w:jc w:val="left"/>
            <w:textAlignment w:val="auto"/>
            <w:rPr>
              <w:rFonts w:ascii="Arial" w:hAnsi="Arial" w:cs="Arial"/>
              <w:color w:val="222222"/>
              <w:sz w:val="24"/>
              <w:szCs w:val="24"/>
              <w:lang w:val="uk-UA" w:eastAsia="uk-UA"/>
            </w:rPr>
          </w:pPr>
        </w:p>
        <w:p w14:paraId="68CCC240" w14:textId="77777777" w:rsidR="00497877" w:rsidRPr="0047540B" w:rsidRDefault="00497877" w:rsidP="0047540B">
          <w:pPr>
            <w:jc w:val="right"/>
            <w:rPr>
              <w:rFonts w:ascii="Arial" w:hAnsi="Arial" w:cs="Arial"/>
              <w:sz w:val="24"/>
              <w:szCs w:val="24"/>
              <w:lang w:val="uk-UA" w:eastAsia="uk-UA"/>
            </w:rPr>
          </w:pPr>
        </w:p>
      </w:tc>
      <w:tc>
        <w:tcPr>
          <w:tcW w:w="6804" w:type="dxa"/>
          <w:tcBorders>
            <w:top w:val="double" w:sz="6" w:space="0" w:color="808080" w:themeColor="background1" w:themeShade="80"/>
          </w:tcBorders>
        </w:tcPr>
        <w:p w14:paraId="10F59E06" w14:textId="77777777" w:rsidR="00497877" w:rsidRPr="004802FF" w:rsidRDefault="00497877" w:rsidP="00497877">
          <w:pPr>
            <w:widowControl/>
            <w:shd w:val="clear" w:color="auto" w:fill="FFFFFF"/>
            <w:adjustRightInd/>
            <w:spacing w:after="0"/>
            <w:ind w:right="-108"/>
            <w:jc w:val="center"/>
            <w:textAlignment w:val="auto"/>
            <w:rPr>
              <w:color w:val="7F7F7F" w:themeColor="text1" w:themeTint="80"/>
              <w:sz w:val="20"/>
              <w:szCs w:val="20"/>
              <w:lang w:val="uk-UA"/>
            </w:rPr>
          </w:pPr>
          <w:r w:rsidRPr="004802FF">
            <w:rPr>
              <w:b/>
              <w:bCs/>
              <w:color w:val="7F7F7F" w:themeColor="text1" w:themeTint="80"/>
              <w:sz w:val="20"/>
              <w:szCs w:val="20"/>
              <w:lang w:val="uk-UA"/>
            </w:rPr>
            <w:t>Інституційна та політична реформа для дрібномасштабного сільського господарства</w:t>
          </w:r>
        </w:p>
        <w:p w14:paraId="39BC0CFE" w14:textId="77777777" w:rsidR="00497877" w:rsidRPr="004802FF" w:rsidRDefault="00497877" w:rsidP="00497877">
          <w:pPr>
            <w:widowControl/>
            <w:shd w:val="clear" w:color="auto" w:fill="FFFFFF"/>
            <w:adjustRightInd/>
            <w:spacing w:after="0" w:line="224" w:lineRule="atLeast"/>
            <w:ind w:left="142" w:right="-108"/>
            <w:jc w:val="center"/>
            <w:textAlignment w:val="auto"/>
            <w:rPr>
              <w:color w:val="7F7F7F" w:themeColor="text1" w:themeTint="80"/>
              <w:sz w:val="16"/>
              <w:szCs w:val="16"/>
              <w:lang w:val="uk-UA" w:eastAsia="uk-UA"/>
            </w:rPr>
          </w:pPr>
          <w:r w:rsidRPr="004802FF">
            <w:rPr>
              <w:color w:val="7F7F7F" w:themeColor="text1" w:themeTint="80"/>
              <w:sz w:val="16"/>
              <w:szCs w:val="16"/>
              <w:lang w:val="uk-UA" w:eastAsia="uk-UA"/>
            </w:rPr>
            <w:t>Адреса: вул. Софіївська 25</w:t>
          </w:r>
          <w:r w:rsidRPr="004802FF">
            <w:rPr>
              <w:color w:val="7F7F7F" w:themeColor="text1" w:themeTint="80"/>
              <w:sz w:val="16"/>
              <w:szCs w:val="16"/>
              <w:lang w:val="en-GB" w:eastAsia="uk-UA"/>
            </w:rPr>
            <w:t>a</w:t>
          </w:r>
          <w:r w:rsidRPr="004802FF">
            <w:rPr>
              <w:color w:val="7F7F7F" w:themeColor="text1" w:themeTint="80"/>
              <w:sz w:val="16"/>
              <w:szCs w:val="16"/>
              <w:lang w:val="uk-UA" w:eastAsia="uk-UA"/>
            </w:rPr>
            <w:t>, офіс 2, 01001 Київ, Україна;</w:t>
          </w:r>
        </w:p>
        <w:p w14:paraId="335D7B48" w14:textId="7E4B4AAE" w:rsidR="00497877" w:rsidRPr="00497877" w:rsidRDefault="00497877" w:rsidP="00497877">
          <w:pPr>
            <w:widowControl/>
            <w:shd w:val="clear" w:color="auto" w:fill="FFFFFF"/>
            <w:adjustRightInd/>
            <w:spacing w:after="0" w:line="224" w:lineRule="atLeast"/>
            <w:jc w:val="center"/>
            <w:textAlignment w:val="auto"/>
            <w:rPr>
              <w:rFonts w:ascii="Verdana" w:hAnsi="Verdana" w:cs="Arial"/>
              <w:b/>
              <w:bCs/>
              <w:color w:val="1F497D"/>
              <w:sz w:val="16"/>
              <w:szCs w:val="16"/>
              <w:lang w:val="ru-RU" w:eastAsia="uk-UA"/>
            </w:rPr>
          </w:pPr>
          <w:r w:rsidRPr="004802FF">
            <w:rPr>
              <w:color w:val="7F7F7F" w:themeColor="text1" w:themeTint="80"/>
              <w:sz w:val="16"/>
              <w:szCs w:val="16"/>
              <w:lang w:val="ru-RU" w:eastAsia="uk-UA"/>
            </w:rPr>
            <w:t>Тел. : +38(099) 390 28 56;                   ел.</w:t>
          </w:r>
          <w:r w:rsidRPr="004802FF">
            <w:rPr>
              <w:color w:val="7F7F7F" w:themeColor="text1" w:themeTint="80"/>
              <w:sz w:val="16"/>
              <w:szCs w:val="16"/>
              <w:lang w:val="uk-UA" w:eastAsia="uk-UA"/>
            </w:rPr>
            <w:t xml:space="preserve"> </w:t>
          </w:r>
          <w:r w:rsidRPr="004802FF">
            <w:rPr>
              <w:color w:val="7F7F7F" w:themeColor="text1" w:themeTint="80"/>
              <w:sz w:val="16"/>
              <w:szCs w:val="16"/>
              <w:lang w:val="ru-RU" w:eastAsia="uk-UA"/>
            </w:rPr>
            <w:t>пошта :</w:t>
          </w:r>
          <w:r w:rsidRPr="004802FF">
            <w:rPr>
              <w:b/>
              <w:color w:val="7F7F7F" w:themeColor="text1" w:themeTint="80"/>
              <w:sz w:val="16"/>
              <w:szCs w:val="16"/>
              <w:lang w:val="ru-RU" w:eastAsia="uk-UA"/>
            </w:rPr>
            <w:t xml:space="preserve"> </w:t>
          </w:r>
          <w:hyperlink r:id="rId2" w:tgtFrame="_blank" w:history="1">
            <w:r w:rsidRPr="004802FF">
              <w:rPr>
                <w:rStyle w:val="Hipersaitas"/>
                <w:b/>
                <w:color w:val="7F7F7F" w:themeColor="text1" w:themeTint="80"/>
                <w:sz w:val="16"/>
                <w:szCs w:val="16"/>
                <w:bdr w:val="none" w:sz="0" w:space="0" w:color="auto" w:frame="1"/>
                <w:shd w:val="clear" w:color="auto" w:fill="FFFFFF"/>
                <w:lang w:val="en-GB"/>
              </w:rPr>
              <w:t>iprsa</w:t>
            </w:r>
            <w:r w:rsidRPr="004802FF">
              <w:rPr>
                <w:rStyle w:val="Hipersaitas"/>
                <w:b/>
                <w:color w:val="7F7F7F" w:themeColor="text1" w:themeTint="80"/>
                <w:sz w:val="16"/>
                <w:szCs w:val="16"/>
                <w:bdr w:val="none" w:sz="0" w:space="0" w:color="auto" w:frame="1"/>
                <w:shd w:val="clear" w:color="auto" w:fill="FFFFFF"/>
                <w:lang w:val="ru-RU"/>
              </w:rPr>
              <w:t>.</w:t>
            </w:r>
            <w:r w:rsidRPr="004802FF">
              <w:rPr>
                <w:rStyle w:val="Hipersaitas"/>
                <w:b/>
                <w:color w:val="7F7F7F" w:themeColor="text1" w:themeTint="80"/>
                <w:sz w:val="16"/>
                <w:szCs w:val="16"/>
                <w:bdr w:val="none" w:sz="0" w:space="0" w:color="auto" w:frame="1"/>
                <w:shd w:val="clear" w:color="auto" w:fill="FFFFFF"/>
                <w:lang w:val="en-GB"/>
              </w:rPr>
              <w:t>ukraine</w:t>
            </w:r>
            <w:r w:rsidRPr="004802FF">
              <w:rPr>
                <w:rStyle w:val="Hipersaitas"/>
                <w:b/>
                <w:color w:val="7F7F7F" w:themeColor="text1" w:themeTint="80"/>
                <w:sz w:val="16"/>
                <w:szCs w:val="16"/>
                <w:bdr w:val="none" w:sz="0" w:space="0" w:color="auto" w:frame="1"/>
                <w:shd w:val="clear" w:color="auto" w:fill="FFFFFF"/>
                <w:lang w:val="ru-RU"/>
              </w:rPr>
              <w:t>@</w:t>
            </w:r>
            <w:r w:rsidRPr="004802FF">
              <w:rPr>
                <w:rStyle w:val="Hipersaitas"/>
                <w:b/>
                <w:color w:val="7F7F7F" w:themeColor="text1" w:themeTint="80"/>
                <w:sz w:val="16"/>
                <w:szCs w:val="16"/>
                <w:bdr w:val="none" w:sz="0" w:space="0" w:color="auto" w:frame="1"/>
                <w:shd w:val="clear" w:color="auto" w:fill="FFFFFF"/>
                <w:lang w:val="en-GB"/>
              </w:rPr>
              <w:t>niras</w:t>
            </w:r>
            <w:r w:rsidRPr="004802FF">
              <w:rPr>
                <w:rStyle w:val="Hipersaitas"/>
                <w:b/>
                <w:color w:val="7F7F7F" w:themeColor="text1" w:themeTint="80"/>
                <w:sz w:val="16"/>
                <w:szCs w:val="16"/>
                <w:bdr w:val="none" w:sz="0" w:space="0" w:color="auto" w:frame="1"/>
                <w:shd w:val="clear" w:color="auto" w:fill="FFFFFF"/>
                <w:lang w:val="ru-RU"/>
              </w:rPr>
              <w:t>.</w:t>
            </w:r>
            <w:r w:rsidRPr="004802FF">
              <w:rPr>
                <w:rStyle w:val="Hipersaitas"/>
                <w:b/>
                <w:color w:val="7F7F7F" w:themeColor="text1" w:themeTint="80"/>
                <w:sz w:val="16"/>
                <w:szCs w:val="16"/>
                <w:bdr w:val="none" w:sz="0" w:space="0" w:color="auto" w:frame="1"/>
                <w:shd w:val="clear" w:color="auto" w:fill="FFFFFF"/>
                <w:lang w:val="en-GB"/>
              </w:rPr>
              <w:t>se</w:t>
            </w:r>
          </w:hyperlink>
        </w:p>
      </w:tc>
    </w:tr>
  </w:tbl>
  <w:p w14:paraId="1DD2ABFD" w14:textId="06EF299D" w:rsidR="004851D8" w:rsidRPr="004A4482" w:rsidRDefault="004851D8">
    <w:pPr>
      <w:pStyle w:val="Pora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A53B" w14:textId="17E9E39A" w:rsidR="002C4D64" w:rsidRDefault="002C4D64" w:rsidP="002A702A">
    <w:pPr>
      <w:pStyle w:val="Porat"/>
      <w:tabs>
        <w:tab w:val="clear" w:pos="9072"/>
        <w:tab w:val="right" w:pos="10915"/>
      </w:tabs>
      <w:ind w:right="-139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82F68" w14:textId="77777777" w:rsidR="00A80CF8" w:rsidRDefault="00A80CF8" w:rsidP="00C53DB2">
      <w:pPr>
        <w:spacing w:after="0" w:line="240" w:lineRule="auto"/>
      </w:pPr>
      <w:r>
        <w:separator/>
      </w:r>
    </w:p>
  </w:footnote>
  <w:footnote w:type="continuationSeparator" w:id="0">
    <w:p w14:paraId="5D626934" w14:textId="77777777" w:rsidR="00A80CF8" w:rsidRDefault="00A80CF8" w:rsidP="00C53D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AF1C" w14:textId="77777777" w:rsidR="002C4D64" w:rsidRDefault="00FB5816">
    <w:pPr>
      <w:pStyle w:val="Antrats"/>
    </w:pPr>
    <w:r>
      <w:rPr>
        <w:noProof/>
        <w:lang w:eastAsia="pl-PL"/>
      </w:rPr>
      <w:pict w14:anchorId="3C6FE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374001" o:spid="_x0000_s1025" type="#_x0000_t75" alt="Papier_1a" style="position:absolute;left:0;text-align:left;margin-left:0;margin-top:0;width:595.2pt;height:841.9pt;z-index:-251656704;mso-wrap-edited:f;mso-width-percent:0;mso-height-percent:0;mso-position-horizontal:center;mso-position-horizontal-relative:margin;mso-position-vertical:center;mso-position-vertical-relative:margin;mso-width-percent:0;mso-height-percent:0" o:allowincell="f">
          <v:imagedata r:id="rId1" o:title="Papier_1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2FD4" w14:textId="633A4BC0" w:rsidR="000137C9" w:rsidRDefault="00FB5816">
    <w:r>
      <w:rPr>
        <w:noProof/>
      </w:rPr>
      <w:object w:dxaOrig="1440" w:dyaOrig="1440" w14:anchorId="7FE54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pt;margin-top:22.65pt;width:117.45pt;height:36pt;z-index:251668992;mso-position-horizontal-relative:text;mso-position-vertical-relative:text;mso-width-relative:page;mso-height-relative:page" wrapcoords="-145 0 -145 21130 21600 21130 21600 0 -145 0">
          <v:imagedata r:id="rId1" o:title=""/>
        </v:shape>
        <o:OLEObject Type="Embed" ProgID="PBrush" ShapeID="_x0000_s1029" DrawAspect="Content" ObjectID="_1712748357" r:id="rId2"/>
      </w:object>
    </w:r>
  </w:p>
  <w:tbl>
    <w:tblPr>
      <w:tblStyle w:val="Lentelstinklelis"/>
      <w:tblW w:w="988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2"/>
      <w:gridCol w:w="4044"/>
      <w:gridCol w:w="3033"/>
    </w:tblGrid>
    <w:tr w:rsidR="00D14083" w14:paraId="647FF482" w14:textId="0467C2DF" w:rsidTr="000137C9">
      <w:tc>
        <w:tcPr>
          <w:tcW w:w="2812" w:type="dxa"/>
          <w:tcBorders>
            <w:bottom w:val="double" w:sz="6" w:space="0" w:color="808080" w:themeColor="background1" w:themeShade="80"/>
          </w:tcBorders>
          <w:vAlign w:val="center"/>
        </w:tcPr>
        <w:p w14:paraId="2FFBA89A" w14:textId="5ACD67DD" w:rsidR="00497877" w:rsidRPr="00497877" w:rsidRDefault="00497877" w:rsidP="00D14083">
          <w:pPr>
            <w:pStyle w:val="Antrats"/>
            <w:ind w:left="-142"/>
            <w:jc w:val="left"/>
            <w:rPr>
              <w:rFonts w:asciiTheme="minorHAnsi" w:hAnsiTheme="minorHAnsi" w:cs="Arial"/>
              <w:color w:val="0000FF" w:themeColor="hyperlink"/>
              <w:sz w:val="14"/>
              <w:szCs w:val="14"/>
              <w:bdr w:val="none" w:sz="0" w:space="0" w:color="auto" w:frame="1"/>
              <w:shd w:val="clear" w:color="auto" w:fill="FFFFFF"/>
              <w:lang w:val="ru-RU"/>
            </w:rPr>
          </w:pPr>
        </w:p>
      </w:tc>
      <w:tc>
        <w:tcPr>
          <w:tcW w:w="4044" w:type="dxa"/>
          <w:tcBorders>
            <w:bottom w:val="double" w:sz="6" w:space="0" w:color="808080" w:themeColor="background1" w:themeShade="80"/>
          </w:tcBorders>
        </w:tcPr>
        <w:p w14:paraId="3F634E02" w14:textId="77777777" w:rsidR="00497877" w:rsidRPr="00216B2A" w:rsidRDefault="00497877" w:rsidP="000137C9">
          <w:pPr>
            <w:widowControl/>
            <w:shd w:val="clear" w:color="auto" w:fill="FFFFFF"/>
            <w:adjustRightInd/>
            <w:spacing w:after="0"/>
            <w:ind w:left="-162" w:right="-108"/>
            <w:jc w:val="center"/>
            <w:textAlignment w:val="auto"/>
            <w:rPr>
              <w:b/>
              <w:bCs/>
              <w:color w:val="0F243E" w:themeColor="text2" w:themeShade="80"/>
              <w:spacing w:val="10"/>
              <w:sz w:val="52"/>
              <w:szCs w:val="52"/>
              <w14:textOutline w14:w="0" w14:cap="flat" w14:cmpd="sng" w14:algn="ctr">
                <w14:noFill/>
                <w14:prstDash w14:val="solid"/>
                <w14:round/>
              </w14:textOutline>
            </w:rPr>
          </w:pPr>
          <w:r w:rsidRPr="00216B2A">
            <w:rPr>
              <w:b/>
              <w:bCs/>
              <w:color w:val="0F243E" w:themeColor="text2" w:themeShade="80"/>
              <w:spacing w:val="10"/>
              <w:sz w:val="52"/>
              <w:szCs w:val="52"/>
              <w14:textOutline w14:w="0" w14:cap="flat" w14:cmpd="sng" w14:algn="ctr">
                <w14:noFill/>
                <w14:prstDash w14:val="solid"/>
                <w14:round/>
              </w14:textOutline>
            </w:rPr>
            <w:t>EU4SmallFarms</w:t>
          </w:r>
        </w:p>
        <w:p w14:paraId="141E2813" w14:textId="22A97234" w:rsidR="000137C9" w:rsidRPr="000137C9" w:rsidRDefault="000137C9" w:rsidP="000137C9">
          <w:pPr>
            <w:widowControl/>
            <w:shd w:val="clear" w:color="auto" w:fill="FFFFFF"/>
            <w:adjustRightInd/>
            <w:spacing w:after="0"/>
            <w:ind w:left="-162" w:right="-108"/>
            <w:jc w:val="center"/>
            <w:textAlignment w:val="auto"/>
            <w:rPr>
              <w:b/>
              <w:bCs/>
              <w:color w:val="0F243E" w:themeColor="text2" w:themeShade="80"/>
              <w:sz w:val="2"/>
              <w:szCs w:val="2"/>
              <w:lang w:val="uk-UA"/>
            </w:rPr>
          </w:pPr>
        </w:p>
      </w:tc>
      <w:tc>
        <w:tcPr>
          <w:tcW w:w="3033" w:type="dxa"/>
          <w:tcBorders>
            <w:bottom w:val="double" w:sz="6" w:space="0" w:color="808080" w:themeColor="background1" w:themeShade="80"/>
          </w:tcBorders>
        </w:tcPr>
        <w:p w14:paraId="1BABA36E" w14:textId="4D660B11" w:rsidR="00497877" w:rsidRPr="00DD645F" w:rsidRDefault="00497877" w:rsidP="00D14083">
          <w:pPr>
            <w:widowControl/>
            <w:shd w:val="clear" w:color="auto" w:fill="FFFFFF"/>
            <w:adjustRightInd/>
            <w:spacing w:after="0"/>
            <w:ind w:right="-108"/>
            <w:jc w:val="center"/>
            <w:textAlignment w:val="auto"/>
            <w:rPr>
              <w:b/>
              <w:bCs/>
              <w:color w:val="0F243E" w:themeColor="text2" w:themeShade="80"/>
              <w:sz w:val="28"/>
              <w:szCs w:val="28"/>
              <w:lang w:val="uk-UA"/>
            </w:rPr>
          </w:pPr>
          <w:r w:rsidRPr="00DD645F">
            <w:rPr>
              <w:b/>
              <w:bCs/>
              <w:noProof/>
              <w:color w:val="1F497D" w:themeColor="text2"/>
              <w:sz w:val="28"/>
              <w:szCs w:val="28"/>
              <w:lang w:val="en-GB" w:eastAsia="en-GB"/>
            </w:rPr>
            <w:drawing>
              <wp:anchor distT="0" distB="0" distL="114300" distR="114300" simplePos="0" relativeHeight="251658752" behindDoc="0" locked="0" layoutInCell="1" allowOverlap="1" wp14:anchorId="54D11A4F" wp14:editId="19AECD0A">
                <wp:simplePos x="0" y="0"/>
                <wp:positionH relativeFrom="column">
                  <wp:posOffset>414020</wp:posOffset>
                </wp:positionH>
                <wp:positionV relativeFrom="paragraph">
                  <wp:posOffset>-104140</wp:posOffset>
                </wp:positionV>
                <wp:extent cx="1354455" cy="488315"/>
                <wp:effectExtent l="0" t="0" r="0"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ras-as-vector-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54455" cy="488315"/>
                        </a:xfrm>
                        <a:prstGeom prst="rect">
                          <a:avLst/>
                        </a:prstGeom>
                      </pic:spPr>
                    </pic:pic>
                  </a:graphicData>
                </a:graphic>
                <wp14:sizeRelH relativeFrom="page">
                  <wp14:pctWidth>0</wp14:pctWidth>
                </wp14:sizeRelH>
                <wp14:sizeRelV relativeFrom="page">
                  <wp14:pctHeight>0</wp14:pctHeight>
                </wp14:sizeRelV>
              </wp:anchor>
            </w:drawing>
          </w:r>
        </w:p>
      </w:tc>
    </w:tr>
  </w:tbl>
  <w:p w14:paraId="705EF713" w14:textId="5C9535B5" w:rsidR="00E25EA7" w:rsidRPr="00807B56" w:rsidRDefault="00E25EA7" w:rsidP="00E25EA7">
    <w:pPr>
      <w:pStyle w:val="Antrats"/>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8F581" w14:textId="77777777" w:rsidR="00BC5448" w:rsidRPr="00E464A5" w:rsidRDefault="00BC5448" w:rsidP="004A7D73">
    <w:pPr>
      <w:tabs>
        <w:tab w:val="right" w:pos="10206"/>
      </w:tabs>
      <w:suppressAutoHyphens/>
      <w:autoSpaceDE w:val="0"/>
      <w:autoSpaceDN w:val="0"/>
      <w:spacing w:after="0" w:line="0" w:lineRule="atLeast"/>
      <w:ind w:right="-682"/>
      <w:textAlignment w:val="center"/>
      <w:rPr>
        <w:rFonts w:ascii="Tahoma" w:hAnsi="Tahoma" w:cs="Tahoma"/>
        <w:color w:val="406580"/>
        <w:sz w:val="10"/>
        <w:szCs w:val="10"/>
        <w:lang w:val="ru-RU"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5F49"/>
    <w:multiLevelType w:val="hybridMultilevel"/>
    <w:tmpl w:val="9B02420A"/>
    <w:lvl w:ilvl="0" w:tplc="A68A94E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2070632"/>
    <w:multiLevelType w:val="hybridMultilevel"/>
    <w:tmpl w:val="EEF85DF2"/>
    <w:lvl w:ilvl="0" w:tplc="AE4E5CD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15:restartNumberingAfterBreak="0">
    <w:nsid w:val="09F22BEC"/>
    <w:multiLevelType w:val="hybridMultilevel"/>
    <w:tmpl w:val="949213C8"/>
    <w:lvl w:ilvl="0" w:tplc="5C66373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CB47D57"/>
    <w:multiLevelType w:val="hybridMultilevel"/>
    <w:tmpl w:val="3EA49074"/>
    <w:lvl w:ilvl="0" w:tplc="EA4C259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0D3557E1"/>
    <w:multiLevelType w:val="hybridMultilevel"/>
    <w:tmpl w:val="8E5A824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 w15:restartNumberingAfterBreak="0">
    <w:nsid w:val="0EB15BCE"/>
    <w:multiLevelType w:val="hybridMultilevel"/>
    <w:tmpl w:val="52283C18"/>
    <w:lvl w:ilvl="0" w:tplc="36EC680E">
      <w:start w:val="5"/>
      <w:numFmt w:val="bullet"/>
      <w:lvlText w:val="-"/>
      <w:lvlJc w:val="left"/>
      <w:pPr>
        <w:ind w:left="720" w:hanging="360"/>
      </w:pPr>
      <w:rPr>
        <w:rFonts w:ascii="Garamond" w:eastAsia="Times New Roman" w:hAnsi="Garamond"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50ED9"/>
    <w:multiLevelType w:val="hybridMultilevel"/>
    <w:tmpl w:val="7CB49196"/>
    <w:lvl w:ilvl="0" w:tplc="5C66373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FFD1F04"/>
    <w:multiLevelType w:val="hybridMultilevel"/>
    <w:tmpl w:val="AEBC15A6"/>
    <w:lvl w:ilvl="0" w:tplc="CA22F8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A664B"/>
    <w:multiLevelType w:val="hybridMultilevel"/>
    <w:tmpl w:val="F03A841E"/>
    <w:lvl w:ilvl="0" w:tplc="0F0ED08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15:restartNumberingAfterBreak="0">
    <w:nsid w:val="1E8D4EFA"/>
    <w:multiLevelType w:val="hybridMultilevel"/>
    <w:tmpl w:val="7BC6BD9E"/>
    <w:lvl w:ilvl="0" w:tplc="3B0E08A8">
      <w:start w:val="1"/>
      <w:numFmt w:val="decimal"/>
      <w:lvlText w:val="%1."/>
      <w:lvlJc w:val="left"/>
      <w:pPr>
        <w:ind w:left="756" w:hanging="39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731F01"/>
    <w:multiLevelType w:val="hybridMultilevel"/>
    <w:tmpl w:val="CFD84DF0"/>
    <w:lvl w:ilvl="0" w:tplc="AC64E904">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1" w15:restartNumberingAfterBreak="0">
    <w:nsid w:val="2A4435DD"/>
    <w:multiLevelType w:val="hybridMultilevel"/>
    <w:tmpl w:val="D7789ADC"/>
    <w:lvl w:ilvl="0" w:tplc="ADA64F9E">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12" w15:restartNumberingAfterBreak="0">
    <w:nsid w:val="3F7B23F6"/>
    <w:multiLevelType w:val="hybridMultilevel"/>
    <w:tmpl w:val="B19AF742"/>
    <w:lvl w:ilvl="0" w:tplc="0419000F">
      <w:start w:val="1"/>
      <w:numFmt w:val="decimal"/>
      <w:lvlText w:val="%1."/>
      <w:lvlJc w:val="left"/>
      <w:pPr>
        <w:ind w:left="820" w:hanging="360"/>
      </w:p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13" w15:restartNumberingAfterBreak="0">
    <w:nsid w:val="3FE61EBA"/>
    <w:multiLevelType w:val="hybridMultilevel"/>
    <w:tmpl w:val="5A1C424C"/>
    <w:lvl w:ilvl="0" w:tplc="CA22F86A">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A2E7979"/>
    <w:multiLevelType w:val="hybridMultilevel"/>
    <w:tmpl w:val="1A2EAA70"/>
    <w:lvl w:ilvl="0" w:tplc="CA22F86A">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A3A4969"/>
    <w:multiLevelType w:val="hybridMultilevel"/>
    <w:tmpl w:val="679081D6"/>
    <w:lvl w:ilvl="0" w:tplc="79E266EE">
      <w:start w:val="1"/>
      <w:numFmt w:val="decimal"/>
      <w:lvlText w:val="%1."/>
      <w:lvlJc w:val="left"/>
      <w:pPr>
        <w:ind w:left="1069" w:hanging="360"/>
      </w:pPr>
      <w:rPr>
        <w:rFonts w:eastAsia="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562E7BC4"/>
    <w:multiLevelType w:val="hybridMultilevel"/>
    <w:tmpl w:val="DE5646AE"/>
    <w:lvl w:ilvl="0" w:tplc="8F648DF8">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7" w15:restartNumberingAfterBreak="0">
    <w:nsid w:val="5F3B2158"/>
    <w:multiLevelType w:val="hybridMultilevel"/>
    <w:tmpl w:val="24403726"/>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8" w15:restartNumberingAfterBreak="0">
    <w:nsid w:val="60C93907"/>
    <w:multiLevelType w:val="hybridMultilevel"/>
    <w:tmpl w:val="A9F0EB8C"/>
    <w:lvl w:ilvl="0" w:tplc="D6622CCA">
      <w:start w:val="1"/>
      <w:numFmt w:val="decimal"/>
      <w:lvlText w:val="%1."/>
      <w:lvlJc w:val="left"/>
      <w:pPr>
        <w:ind w:left="720" w:hanging="360"/>
      </w:pPr>
      <w:rPr>
        <w:rFonts w:hint="default"/>
      </w:rPr>
    </w:lvl>
    <w:lvl w:ilvl="1" w:tplc="CC8CCC48" w:tentative="1">
      <w:start w:val="1"/>
      <w:numFmt w:val="lowerLetter"/>
      <w:lvlText w:val="%2."/>
      <w:lvlJc w:val="left"/>
      <w:pPr>
        <w:ind w:left="1440" w:hanging="360"/>
      </w:pPr>
    </w:lvl>
    <w:lvl w:ilvl="2" w:tplc="97E4A82A" w:tentative="1">
      <w:start w:val="1"/>
      <w:numFmt w:val="lowerRoman"/>
      <w:lvlText w:val="%3."/>
      <w:lvlJc w:val="right"/>
      <w:pPr>
        <w:ind w:left="2160" w:hanging="180"/>
      </w:pPr>
    </w:lvl>
    <w:lvl w:ilvl="3" w:tplc="006EF4D0" w:tentative="1">
      <w:start w:val="1"/>
      <w:numFmt w:val="decimal"/>
      <w:lvlText w:val="%4."/>
      <w:lvlJc w:val="left"/>
      <w:pPr>
        <w:ind w:left="2880" w:hanging="360"/>
      </w:pPr>
    </w:lvl>
    <w:lvl w:ilvl="4" w:tplc="62FE3F12" w:tentative="1">
      <w:start w:val="1"/>
      <w:numFmt w:val="lowerLetter"/>
      <w:lvlText w:val="%5."/>
      <w:lvlJc w:val="left"/>
      <w:pPr>
        <w:ind w:left="3600" w:hanging="360"/>
      </w:pPr>
    </w:lvl>
    <w:lvl w:ilvl="5" w:tplc="F5C29FF8" w:tentative="1">
      <w:start w:val="1"/>
      <w:numFmt w:val="lowerRoman"/>
      <w:lvlText w:val="%6."/>
      <w:lvlJc w:val="right"/>
      <w:pPr>
        <w:ind w:left="4320" w:hanging="180"/>
      </w:pPr>
    </w:lvl>
    <w:lvl w:ilvl="6" w:tplc="592C8A16" w:tentative="1">
      <w:start w:val="1"/>
      <w:numFmt w:val="decimal"/>
      <w:lvlText w:val="%7."/>
      <w:lvlJc w:val="left"/>
      <w:pPr>
        <w:ind w:left="5040" w:hanging="360"/>
      </w:pPr>
    </w:lvl>
    <w:lvl w:ilvl="7" w:tplc="E8AE11A2" w:tentative="1">
      <w:start w:val="1"/>
      <w:numFmt w:val="lowerLetter"/>
      <w:lvlText w:val="%8."/>
      <w:lvlJc w:val="left"/>
      <w:pPr>
        <w:ind w:left="5760" w:hanging="360"/>
      </w:pPr>
    </w:lvl>
    <w:lvl w:ilvl="8" w:tplc="CD7EEE1A" w:tentative="1">
      <w:start w:val="1"/>
      <w:numFmt w:val="lowerRoman"/>
      <w:lvlText w:val="%9."/>
      <w:lvlJc w:val="right"/>
      <w:pPr>
        <w:ind w:left="6480" w:hanging="180"/>
      </w:pPr>
    </w:lvl>
  </w:abstractNum>
  <w:abstractNum w:abstractNumId="19" w15:restartNumberingAfterBreak="0">
    <w:nsid w:val="6DE079AA"/>
    <w:multiLevelType w:val="hybridMultilevel"/>
    <w:tmpl w:val="CDF020D0"/>
    <w:lvl w:ilvl="0" w:tplc="DB364CD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7D9926AE"/>
    <w:multiLevelType w:val="hybridMultilevel"/>
    <w:tmpl w:val="27A8B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7850086">
    <w:abstractNumId w:val="1"/>
  </w:num>
  <w:num w:numId="2" w16cid:durableId="103693258">
    <w:abstractNumId w:val="16"/>
  </w:num>
  <w:num w:numId="3" w16cid:durableId="27949397">
    <w:abstractNumId w:val="3"/>
  </w:num>
  <w:num w:numId="4" w16cid:durableId="1943144468">
    <w:abstractNumId w:val="8"/>
  </w:num>
  <w:num w:numId="5" w16cid:durableId="1591037443">
    <w:abstractNumId w:val="17"/>
  </w:num>
  <w:num w:numId="6" w16cid:durableId="538129056">
    <w:abstractNumId w:val="4"/>
  </w:num>
  <w:num w:numId="7" w16cid:durableId="267272586">
    <w:abstractNumId w:val="12"/>
  </w:num>
  <w:num w:numId="8" w16cid:durableId="1788353825">
    <w:abstractNumId w:val="5"/>
  </w:num>
  <w:num w:numId="9" w16cid:durableId="836310205">
    <w:abstractNumId w:val="15"/>
  </w:num>
  <w:num w:numId="10" w16cid:durableId="717169535">
    <w:abstractNumId w:val="20"/>
  </w:num>
  <w:num w:numId="11" w16cid:durableId="7265332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96689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8258821">
    <w:abstractNumId w:val="19"/>
  </w:num>
  <w:num w:numId="14" w16cid:durableId="1761946646">
    <w:abstractNumId w:val="0"/>
  </w:num>
  <w:num w:numId="15" w16cid:durableId="423301035">
    <w:abstractNumId w:val="9"/>
  </w:num>
  <w:num w:numId="16" w16cid:durableId="1232934856">
    <w:abstractNumId w:val="18"/>
  </w:num>
  <w:num w:numId="17" w16cid:durableId="1720667388">
    <w:abstractNumId w:val="6"/>
  </w:num>
  <w:num w:numId="18" w16cid:durableId="416823584">
    <w:abstractNumId w:val="2"/>
  </w:num>
  <w:num w:numId="19" w16cid:durableId="388459764">
    <w:abstractNumId w:val="7"/>
  </w:num>
  <w:num w:numId="20" w16cid:durableId="510293537">
    <w:abstractNumId w:val="13"/>
  </w:num>
  <w:num w:numId="21" w16cid:durableId="17496888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ru-RU"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E35"/>
    <w:rsid w:val="00000336"/>
    <w:rsid w:val="000137C9"/>
    <w:rsid w:val="00015BAF"/>
    <w:rsid w:val="00020463"/>
    <w:rsid w:val="0002428C"/>
    <w:rsid w:val="000318C2"/>
    <w:rsid w:val="00035024"/>
    <w:rsid w:val="00036DCA"/>
    <w:rsid w:val="00037D13"/>
    <w:rsid w:val="00052CED"/>
    <w:rsid w:val="00054AB3"/>
    <w:rsid w:val="000640FD"/>
    <w:rsid w:val="00066BD8"/>
    <w:rsid w:val="00076C43"/>
    <w:rsid w:val="00081D6F"/>
    <w:rsid w:val="00082B2D"/>
    <w:rsid w:val="0009585D"/>
    <w:rsid w:val="0009602B"/>
    <w:rsid w:val="000A33EF"/>
    <w:rsid w:val="000A34E9"/>
    <w:rsid w:val="000A3573"/>
    <w:rsid w:val="000A56C6"/>
    <w:rsid w:val="000B1050"/>
    <w:rsid w:val="000B5F3B"/>
    <w:rsid w:val="000C4124"/>
    <w:rsid w:val="000D403A"/>
    <w:rsid w:val="000E469E"/>
    <w:rsid w:val="000F3963"/>
    <w:rsid w:val="0011395D"/>
    <w:rsid w:val="001149AD"/>
    <w:rsid w:val="00126AF1"/>
    <w:rsid w:val="00127999"/>
    <w:rsid w:val="00134E2B"/>
    <w:rsid w:val="001352F3"/>
    <w:rsid w:val="001424F9"/>
    <w:rsid w:val="001655EC"/>
    <w:rsid w:val="00176330"/>
    <w:rsid w:val="00182A63"/>
    <w:rsid w:val="001858FB"/>
    <w:rsid w:val="001A6461"/>
    <w:rsid w:val="001B2E35"/>
    <w:rsid w:val="001D3C55"/>
    <w:rsid w:val="001E68A8"/>
    <w:rsid w:val="001F1F8B"/>
    <w:rsid w:val="001F6B34"/>
    <w:rsid w:val="002004EE"/>
    <w:rsid w:val="00202D0B"/>
    <w:rsid w:val="00203EDD"/>
    <w:rsid w:val="0021131E"/>
    <w:rsid w:val="00213092"/>
    <w:rsid w:val="00216B2A"/>
    <w:rsid w:val="00217A02"/>
    <w:rsid w:val="002248CE"/>
    <w:rsid w:val="0022758F"/>
    <w:rsid w:val="0023026A"/>
    <w:rsid w:val="002310C7"/>
    <w:rsid w:val="00233D09"/>
    <w:rsid w:val="00244A00"/>
    <w:rsid w:val="00245B74"/>
    <w:rsid w:val="002464A9"/>
    <w:rsid w:val="00247960"/>
    <w:rsid w:val="00252B8B"/>
    <w:rsid w:val="002670D9"/>
    <w:rsid w:val="00271E24"/>
    <w:rsid w:val="002747D4"/>
    <w:rsid w:val="00281F60"/>
    <w:rsid w:val="00282A8A"/>
    <w:rsid w:val="00285A61"/>
    <w:rsid w:val="00286B2C"/>
    <w:rsid w:val="0028730F"/>
    <w:rsid w:val="00294839"/>
    <w:rsid w:val="002A702A"/>
    <w:rsid w:val="002B660B"/>
    <w:rsid w:val="002C4D64"/>
    <w:rsid w:val="002D1804"/>
    <w:rsid w:val="002E4B2B"/>
    <w:rsid w:val="002E54A7"/>
    <w:rsid w:val="002E702D"/>
    <w:rsid w:val="002F06D3"/>
    <w:rsid w:val="00301348"/>
    <w:rsid w:val="00306C9E"/>
    <w:rsid w:val="00307E32"/>
    <w:rsid w:val="00321450"/>
    <w:rsid w:val="003249DD"/>
    <w:rsid w:val="003256AA"/>
    <w:rsid w:val="00332D66"/>
    <w:rsid w:val="00336E53"/>
    <w:rsid w:val="00337A2D"/>
    <w:rsid w:val="00341E3C"/>
    <w:rsid w:val="00343383"/>
    <w:rsid w:val="0034447F"/>
    <w:rsid w:val="00350B8C"/>
    <w:rsid w:val="00350FA4"/>
    <w:rsid w:val="00352ECD"/>
    <w:rsid w:val="003617C7"/>
    <w:rsid w:val="00377ADF"/>
    <w:rsid w:val="003835A9"/>
    <w:rsid w:val="00383AD5"/>
    <w:rsid w:val="0038684F"/>
    <w:rsid w:val="00394C33"/>
    <w:rsid w:val="003A4023"/>
    <w:rsid w:val="003A4706"/>
    <w:rsid w:val="003B07A6"/>
    <w:rsid w:val="003C17AE"/>
    <w:rsid w:val="003C7E25"/>
    <w:rsid w:val="003D1FAB"/>
    <w:rsid w:val="003D4CF7"/>
    <w:rsid w:val="003E32E1"/>
    <w:rsid w:val="003E4545"/>
    <w:rsid w:val="003F09A8"/>
    <w:rsid w:val="003F1BF5"/>
    <w:rsid w:val="003F3472"/>
    <w:rsid w:val="00401452"/>
    <w:rsid w:val="00412276"/>
    <w:rsid w:val="00425056"/>
    <w:rsid w:val="004266FF"/>
    <w:rsid w:val="00431F3E"/>
    <w:rsid w:val="0043504B"/>
    <w:rsid w:val="004567EF"/>
    <w:rsid w:val="004618D2"/>
    <w:rsid w:val="00462829"/>
    <w:rsid w:val="0046282B"/>
    <w:rsid w:val="004646DB"/>
    <w:rsid w:val="00465A97"/>
    <w:rsid w:val="0047540B"/>
    <w:rsid w:val="004777BF"/>
    <w:rsid w:val="004802FF"/>
    <w:rsid w:val="00480FC9"/>
    <w:rsid w:val="00483080"/>
    <w:rsid w:val="0048396C"/>
    <w:rsid w:val="004851D8"/>
    <w:rsid w:val="00490FFA"/>
    <w:rsid w:val="00491306"/>
    <w:rsid w:val="004921F7"/>
    <w:rsid w:val="00494056"/>
    <w:rsid w:val="00497877"/>
    <w:rsid w:val="004A4482"/>
    <w:rsid w:val="004A7B3E"/>
    <w:rsid w:val="004A7D73"/>
    <w:rsid w:val="004B0572"/>
    <w:rsid w:val="004B4669"/>
    <w:rsid w:val="004B66F2"/>
    <w:rsid w:val="004D0EFB"/>
    <w:rsid w:val="004D39D7"/>
    <w:rsid w:val="004D5A3B"/>
    <w:rsid w:val="004E787B"/>
    <w:rsid w:val="004E7934"/>
    <w:rsid w:val="004E7E84"/>
    <w:rsid w:val="004F2234"/>
    <w:rsid w:val="004F3C96"/>
    <w:rsid w:val="00505081"/>
    <w:rsid w:val="00520F3D"/>
    <w:rsid w:val="005223E5"/>
    <w:rsid w:val="00542083"/>
    <w:rsid w:val="00545E07"/>
    <w:rsid w:val="00550EF2"/>
    <w:rsid w:val="005536F6"/>
    <w:rsid w:val="00555C98"/>
    <w:rsid w:val="0055722B"/>
    <w:rsid w:val="00565CBB"/>
    <w:rsid w:val="00567E75"/>
    <w:rsid w:val="00581C58"/>
    <w:rsid w:val="00582C64"/>
    <w:rsid w:val="00583B5A"/>
    <w:rsid w:val="005C6AE0"/>
    <w:rsid w:val="005E4401"/>
    <w:rsid w:val="005E65ED"/>
    <w:rsid w:val="005F6678"/>
    <w:rsid w:val="00611CAF"/>
    <w:rsid w:val="00626C4C"/>
    <w:rsid w:val="00642935"/>
    <w:rsid w:val="0064593E"/>
    <w:rsid w:val="00674E29"/>
    <w:rsid w:val="00676415"/>
    <w:rsid w:val="0068368C"/>
    <w:rsid w:val="00684B47"/>
    <w:rsid w:val="00685A44"/>
    <w:rsid w:val="006860E4"/>
    <w:rsid w:val="00690876"/>
    <w:rsid w:val="006916D2"/>
    <w:rsid w:val="00693A26"/>
    <w:rsid w:val="0069789F"/>
    <w:rsid w:val="006B0B68"/>
    <w:rsid w:val="006B6E52"/>
    <w:rsid w:val="006C09DF"/>
    <w:rsid w:val="006C7AE3"/>
    <w:rsid w:val="006E00CC"/>
    <w:rsid w:val="006E4CA2"/>
    <w:rsid w:val="006F1C30"/>
    <w:rsid w:val="006F4E8E"/>
    <w:rsid w:val="007003CB"/>
    <w:rsid w:val="00706779"/>
    <w:rsid w:val="0071252D"/>
    <w:rsid w:val="007201ED"/>
    <w:rsid w:val="007260F6"/>
    <w:rsid w:val="00726FBE"/>
    <w:rsid w:val="00736D3F"/>
    <w:rsid w:val="00763FAC"/>
    <w:rsid w:val="00764579"/>
    <w:rsid w:val="00767105"/>
    <w:rsid w:val="00776A9A"/>
    <w:rsid w:val="00785410"/>
    <w:rsid w:val="007902AE"/>
    <w:rsid w:val="00793690"/>
    <w:rsid w:val="00793AA5"/>
    <w:rsid w:val="007A13B6"/>
    <w:rsid w:val="007A24D3"/>
    <w:rsid w:val="007A5AC0"/>
    <w:rsid w:val="007A638D"/>
    <w:rsid w:val="007B24F9"/>
    <w:rsid w:val="007B597C"/>
    <w:rsid w:val="007C02D3"/>
    <w:rsid w:val="007C28D4"/>
    <w:rsid w:val="007E4BCA"/>
    <w:rsid w:val="007F2DEF"/>
    <w:rsid w:val="007F5307"/>
    <w:rsid w:val="00807B56"/>
    <w:rsid w:val="00813395"/>
    <w:rsid w:val="00830CE2"/>
    <w:rsid w:val="00835AE9"/>
    <w:rsid w:val="00840002"/>
    <w:rsid w:val="00844A7F"/>
    <w:rsid w:val="00870AFB"/>
    <w:rsid w:val="008753BE"/>
    <w:rsid w:val="008776B5"/>
    <w:rsid w:val="00882910"/>
    <w:rsid w:val="008A249F"/>
    <w:rsid w:val="008A2F9B"/>
    <w:rsid w:val="008A3C70"/>
    <w:rsid w:val="008A574E"/>
    <w:rsid w:val="008A6D96"/>
    <w:rsid w:val="008B31AB"/>
    <w:rsid w:val="008B7513"/>
    <w:rsid w:val="008C3C35"/>
    <w:rsid w:val="008E3F52"/>
    <w:rsid w:val="008E6315"/>
    <w:rsid w:val="008E7A34"/>
    <w:rsid w:val="008F0243"/>
    <w:rsid w:val="008F4C56"/>
    <w:rsid w:val="008F50A0"/>
    <w:rsid w:val="008F602C"/>
    <w:rsid w:val="008F7A85"/>
    <w:rsid w:val="0090060B"/>
    <w:rsid w:val="00902538"/>
    <w:rsid w:val="00905BB2"/>
    <w:rsid w:val="00917D04"/>
    <w:rsid w:val="009254D3"/>
    <w:rsid w:val="00927B47"/>
    <w:rsid w:val="00945422"/>
    <w:rsid w:val="00954139"/>
    <w:rsid w:val="0096066A"/>
    <w:rsid w:val="00961851"/>
    <w:rsid w:val="0096358B"/>
    <w:rsid w:val="00964760"/>
    <w:rsid w:val="0098162D"/>
    <w:rsid w:val="00984393"/>
    <w:rsid w:val="00987342"/>
    <w:rsid w:val="00990227"/>
    <w:rsid w:val="009A2973"/>
    <w:rsid w:val="009B07FE"/>
    <w:rsid w:val="009B2BDE"/>
    <w:rsid w:val="009D2DD9"/>
    <w:rsid w:val="009D353A"/>
    <w:rsid w:val="009D4450"/>
    <w:rsid w:val="009E0D53"/>
    <w:rsid w:val="009E2DEE"/>
    <w:rsid w:val="009F6949"/>
    <w:rsid w:val="00A02218"/>
    <w:rsid w:val="00A03115"/>
    <w:rsid w:val="00A05044"/>
    <w:rsid w:val="00A073BC"/>
    <w:rsid w:val="00A14E40"/>
    <w:rsid w:val="00A159C6"/>
    <w:rsid w:val="00A166D9"/>
    <w:rsid w:val="00A219D1"/>
    <w:rsid w:val="00A42694"/>
    <w:rsid w:val="00A4762B"/>
    <w:rsid w:val="00A47647"/>
    <w:rsid w:val="00A56FAB"/>
    <w:rsid w:val="00A722F5"/>
    <w:rsid w:val="00A80CF8"/>
    <w:rsid w:val="00A92225"/>
    <w:rsid w:val="00A9375C"/>
    <w:rsid w:val="00A94ACF"/>
    <w:rsid w:val="00AA2A6F"/>
    <w:rsid w:val="00AA5ABA"/>
    <w:rsid w:val="00AA7202"/>
    <w:rsid w:val="00AB4219"/>
    <w:rsid w:val="00AC1A07"/>
    <w:rsid w:val="00AC41E1"/>
    <w:rsid w:val="00AD6351"/>
    <w:rsid w:val="00AE0222"/>
    <w:rsid w:val="00AE42B9"/>
    <w:rsid w:val="00AE7B47"/>
    <w:rsid w:val="00AF128D"/>
    <w:rsid w:val="00AF44B8"/>
    <w:rsid w:val="00AF47B5"/>
    <w:rsid w:val="00B027C4"/>
    <w:rsid w:val="00B07EB2"/>
    <w:rsid w:val="00B15BF8"/>
    <w:rsid w:val="00B15C5C"/>
    <w:rsid w:val="00B2090D"/>
    <w:rsid w:val="00B26782"/>
    <w:rsid w:val="00B317C8"/>
    <w:rsid w:val="00B3220F"/>
    <w:rsid w:val="00B40452"/>
    <w:rsid w:val="00B41514"/>
    <w:rsid w:val="00B4540F"/>
    <w:rsid w:val="00B52EAC"/>
    <w:rsid w:val="00B60D6E"/>
    <w:rsid w:val="00B71BBF"/>
    <w:rsid w:val="00B84732"/>
    <w:rsid w:val="00B85D7A"/>
    <w:rsid w:val="00B93447"/>
    <w:rsid w:val="00B94407"/>
    <w:rsid w:val="00BA0EC8"/>
    <w:rsid w:val="00BC5448"/>
    <w:rsid w:val="00BD27CA"/>
    <w:rsid w:val="00BD61E4"/>
    <w:rsid w:val="00BE01C5"/>
    <w:rsid w:val="00BE20EA"/>
    <w:rsid w:val="00BE7DCC"/>
    <w:rsid w:val="00BF0D37"/>
    <w:rsid w:val="00C0307A"/>
    <w:rsid w:val="00C04F18"/>
    <w:rsid w:val="00C0615B"/>
    <w:rsid w:val="00C14620"/>
    <w:rsid w:val="00C305CF"/>
    <w:rsid w:val="00C35770"/>
    <w:rsid w:val="00C53758"/>
    <w:rsid w:val="00C53762"/>
    <w:rsid w:val="00C53A44"/>
    <w:rsid w:val="00C53DB2"/>
    <w:rsid w:val="00C544C3"/>
    <w:rsid w:val="00C826BD"/>
    <w:rsid w:val="00C83D89"/>
    <w:rsid w:val="00C85168"/>
    <w:rsid w:val="00C86BFE"/>
    <w:rsid w:val="00C90614"/>
    <w:rsid w:val="00CA3133"/>
    <w:rsid w:val="00CB573A"/>
    <w:rsid w:val="00CC3141"/>
    <w:rsid w:val="00CD6916"/>
    <w:rsid w:val="00CE0DB2"/>
    <w:rsid w:val="00CE5F1C"/>
    <w:rsid w:val="00D009C2"/>
    <w:rsid w:val="00D07735"/>
    <w:rsid w:val="00D14083"/>
    <w:rsid w:val="00D20205"/>
    <w:rsid w:val="00D257B2"/>
    <w:rsid w:val="00D4246A"/>
    <w:rsid w:val="00D52B5C"/>
    <w:rsid w:val="00D54C67"/>
    <w:rsid w:val="00D61638"/>
    <w:rsid w:val="00D63B9F"/>
    <w:rsid w:val="00D665BD"/>
    <w:rsid w:val="00D7161E"/>
    <w:rsid w:val="00D73346"/>
    <w:rsid w:val="00D7730F"/>
    <w:rsid w:val="00DA2C14"/>
    <w:rsid w:val="00DB1181"/>
    <w:rsid w:val="00DB2251"/>
    <w:rsid w:val="00DB3DCF"/>
    <w:rsid w:val="00DB54F2"/>
    <w:rsid w:val="00DB6021"/>
    <w:rsid w:val="00DD645F"/>
    <w:rsid w:val="00DD7585"/>
    <w:rsid w:val="00DE1152"/>
    <w:rsid w:val="00DE1BC4"/>
    <w:rsid w:val="00DE2F1E"/>
    <w:rsid w:val="00DE3749"/>
    <w:rsid w:val="00DE7BA8"/>
    <w:rsid w:val="00DF1D04"/>
    <w:rsid w:val="00E00068"/>
    <w:rsid w:val="00E24BF9"/>
    <w:rsid w:val="00E25EA7"/>
    <w:rsid w:val="00E33857"/>
    <w:rsid w:val="00E33936"/>
    <w:rsid w:val="00E418EF"/>
    <w:rsid w:val="00E41E31"/>
    <w:rsid w:val="00E464A5"/>
    <w:rsid w:val="00E467B0"/>
    <w:rsid w:val="00E516DB"/>
    <w:rsid w:val="00E55475"/>
    <w:rsid w:val="00E55C6F"/>
    <w:rsid w:val="00E67EE9"/>
    <w:rsid w:val="00E75868"/>
    <w:rsid w:val="00E945D7"/>
    <w:rsid w:val="00E94A9F"/>
    <w:rsid w:val="00E95521"/>
    <w:rsid w:val="00E9637C"/>
    <w:rsid w:val="00EB0DF6"/>
    <w:rsid w:val="00EC124C"/>
    <w:rsid w:val="00EC64B5"/>
    <w:rsid w:val="00ED68D4"/>
    <w:rsid w:val="00F076BE"/>
    <w:rsid w:val="00F17859"/>
    <w:rsid w:val="00F23D0F"/>
    <w:rsid w:val="00F24449"/>
    <w:rsid w:val="00F4165E"/>
    <w:rsid w:val="00F44FE5"/>
    <w:rsid w:val="00F529B3"/>
    <w:rsid w:val="00F572D5"/>
    <w:rsid w:val="00F65295"/>
    <w:rsid w:val="00F71C01"/>
    <w:rsid w:val="00F82E9E"/>
    <w:rsid w:val="00F90749"/>
    <w:rsid w:val="00F97FCD"/>
    <w:rsid w:val="00FB1C70"/>
    <w:rsid w:val="00FB3827"/>
    <w:rsid w:val="00FB4267"/>
    <w:rsid w:val="00FB5816"/>
    <w:rsid w:val="00FB7607"/>
    <w:rsid w:val="00FB791F"/>
    <w:rsid w:val="00FC171A"/>
    <w:rsid w:val="00FC5339"/>
    <w:rsid w:val="00FC7B32"/>
    <w:rsid w:val="00FD1F58"/>
    <w:rsid w:val="00FE03AE"/>
    <w:rsid w:val="00FF1EAE"/>
    <w:rsid w:val="00FF2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2867447F"/>
  <w15:docId w15:val="{E910E5A8-E655-486B-AE6A-109EF8D9F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07B56"/>
    <w:pPr>
      <w:widowControl w:val="0"/>
      <w:adjustRightInd w:val="0"/>
      <w:spacing w:after="200" w:line="276" w:lineRule="auto"/>
      <w:jc w:val="both"/>
      <w:textAlignment w:val="baseline"/>
    </w:pPr>
    <w:rPr>
      <w:rFonts w:ascii="Times New Roman" w:eastAsia="Times New Roman" w:hAnsi="Times New Roman"/>
      <w:sz w:val="22"/>
      <w:szCs w:val="22"/>
      <w:lang w:val="pl-PL"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C53DB2"/>
    <w:pPr>
      <w:tabs>
        <w:tab w:val="center" w:pos="4536"/>
        <w:tab w:val="right" w:pos="9072"/>
      </w:tabs>
      <w:spacing w:after="0" w:line="240" w:lineRule="auto"/>
    </w:pPr>
  </w:style>
  <w:style w:type="character" w:customStyle="1" w:styleId="AntratsDiagrama">
    <w:name w:val="Antraštės Diagrama"/>
    <w:basedOn w:val="Numatytasispastraiposriftas"/>
    <w:link w:val="Antrats"/>
    <w:uiPriority w:val="99"/>
    <w:rsid w:val="00C53DB2"/>
  </w:style>
  <w:style w:type="paragraph" w:styleId="Porat">
    <w:name w:val="footer"/>
    <w:basedOn w:val="prastasis"/>
    <w:link w:val="PoratDiagrama"/>
    <w:uiPriority w:val="99"/>
    <w:unhideWhenUsed/>
    <w:rsid w:val="00C53DB2"/>
    <w:pPr>
      <w:tabs>
        <w:tab w:val="center" w:pos="4536"/>
        <w:tab w:val="right" w:pos="9072"/>
      </w:tabs>
      <w:spacing w:after="0" w:line="240" w:lineRule="auto"/>
    </w:pPr>
  </w:style>
  <w:style w:type="character" w:customStyle="1" w:styleId="PoratDiagrama">
    <w:name w:val="Poraštė Diagrama"/>
    <w:basedOn w:val="Numatytasispastraiposriftas"/>
    <w:link w:val="Porat"/>
    <w:uiPriority w:val="99"/>
    <w:rsid w:val="00C53DB2"/>
  </w:style>
  <w:style w:type="paragraph" w:customStyle="1" w:styleId="Pa1">
    <w:name w:val="Pa1"/>
    <w:basedOn w:val="prastasis"/>
    <w:next w:val="prastasis"/>
    <w:uiPriority w:val="99"/>
    <w:rsid w:val="00C53DB2"/>
    <w:pPr>
      <w:autoSpaceDE w:val="0"/>
      <w:autoSpaceDN w:val="0"/>
      <w:spacing w:after="0" w:line="241" w:lineRule="atLeast"/>
    </w:pPr>
    <w:rPr>
      <w:rFonts w:ascii="Tahoma" w:hAnsi="Tahoma" w:cs="Tahoma"/>
      <w:sz w:val="24"/>
      <w:szCs w:val="24"/>
    </w:rPr>
  </w:style>
  <w:style w:type="character" w:customStyle="1" w:styleId="A1">
    <w:name w:val="A1"/>
    <w:uiPriority w:val="99"/>
    <w:rsid w:val="00C53DB2"/>
    <w:rPr>
      <w:color w:val="385F79"/>
      <w:sz w:val="14"/>
      <w:szCs w:val="14"/>
    </w:rPr>
  </w:style>
  <w:style w:type="character" w:customStyle="1" w:styleId="A2">
    <w:name w:val="A2"/>
    <w:uiPriority w:val="99"/>
    <w:rsid w:val="00C53DB2"/>
    <w:rPr>
      <w:color w:val="385F79"/>
      <w:sz w:val="12"/>
      <w:szCs w:val="12"/>
    </w:rPr>
  </w:style>
  <w:style w:type="paragraph" w:styleId="Debesliotekstas">
    <w:name w:val="Balloon Text"/>
    <w:basedOn w:val="prastasis"/>
    <w:link w:val="DebesliotekstasDiagrama"/>
    <w:uiPriority w:val="99"/>
    <w:semiHidden/>
    <w:unhideWhenUsed/>
    <w:rsid w:val="00B317C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317C8"/>
    <w:rPr>
      <w:rFonts w:ascii="Tahoma" w:hAnsi="Tahoma" w:cs="Tahoma"/>
      <w:sz w:val="16"/>
      <w:szCs w:val="16"/>
      <w:lang w:val="pl-PL" w:eastAsia="en-US"/>
    </w:rPr>
  </w:style>
  <w:style w:type="paragraph" w:customStyle="1" w:styleId="NoParagraphStyle">
    <w:name w:val="[No Paragraph Style]"/>
    <w:rsid w:val="00581C58"/>
    <w:pPr>
      <w:widowControl w:val="0"/>
      <w:autoSpaceDE w:val="0"/>
      <w:autoSpaceDN w:val="0"/>
      <w:adjustRightInd w:val="0"/>
      <w:spacing w:line="288" w:lineRule="auto"/>
      <w:jc w:val="both"/>
      <w:textAlignment w:val="center"/>
    </w:pPr>
    <w:rPr>
      <w:rFonts w:ascii="Times  Roman" w:eastAsia="Times New Roman" w:hAnsi="Times  Roman"/>
      <w:color w:val="000000"/>
      <w:sz w:val="24"/>
      <w:szCs w:val="24"/>
      <w:lang w:val="en-US" w:eastAsia="en-US"/>
    </w:rPr>
  </w:style>
  <w:style w:type="character" w:styleId="Hipersaitas">
    <w:name w:val="Hyperlink"/>
    <w:basedOn w:val="Numatytasispastraiposriftas"/>
    <w:uiPriority w:val="99"/>
    <w:unhideWhenUsed/>
    <w:rsid w:val="00332D66"/>
    <w:rPr>
      <w:color w:val="0000FF" w:themeColor="hyperlink"/>
      <w:u w:val="single"/>
    </w:rPr>
  </w:style>
  <w:style w:type="table" w:styleId="Lentelstinklelis">
    <w:name w:val="Table Grid"/>
    <w:basedOn w:val="prastojilentel"/>
    <w:uiPriority w:val="39"/>
    <w:rsid w:val="00FB3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6860E4"/>
    <w:rPr>
      <w:b/>
      <w:bCs/>
    </w:rPr>
  </w:style>
  <w:style w:type="paragraph" w:styleId="Sraopastraipa">
    <w:name w:val="List Paragraph"/>
    <w:basedOn w:val="prastasis"/>
    <w:uiPriority w:val="34"/>
    <w:qFormat/>
    <w:rsid w:val="002004EE"/>
    <w:pPr>
      <w:ind w:left="720"/>
      <w:contextualSpacing/>
    </w:pPr>
  </w:style>
  <w:style w:type="character" w:customStyle="1" w:styleId="FontStyle32">
    <w:name w:val="Font Style32"/>
    <w:basedOn w:val="Numatytasispastraiposriftas"/>
    <w:uiPriority w:val="99"/>
    <w:rsid w:val="002004EE"/>
    <w:rPr>
      <w:rFonts w:ascii="Times New Roman" w:hAnsi="Times New Roman" w:cs="Times New Roman"/>
      <w:b/>
      <w:bCs/>
      <w:sz w:val="20"/>
      <w:szCs w:val="20"/>
    </w:rPr>
  </w:style>
  <w:style w:type="paragraph" w:styleId="prastasiniatinklio">
    <w:name w:val="Normal (Web)"/>
    <w:basedOn w:val="prastasis"/>
    <w:uiPriority w:val="99"/>
    <w:semiHidden/>
    <w:unhideWhenUsed/>
    <w:rsid w:val="00CA3133"/>
    <w:rPr>
      <w:sz w:val="24"/>
      <w:szCs w:val="24"/>
    </w:rPr>
  </w:style>
  <w:style w:type="character" w:customStyle="1" w:styleId="1">
    <w:name w:val="Незакрита згадка1"/>
    <w:basedOn w:val="Numatytasispastraiposriftas"/>
    <w:uiPriority w:val="99"/>
    <w:semiHidden/>
    <w:unhideWhenUsed/>
    <w:rsid w:val="00383AD5"/>
    <w:rPr>
      <w:color w:val="605E5C"/>
      <w:shd w:val="clear" w:color="auto" w:fill="E1DFDD"/>
    </w:rPr>
  </w:style>
  <w:style w:type="paragraph" w:customStyle="1" w:styleId="yiv4264568052msonormal">
    <w:name w:val="yiv4264568052msonormal"/>
    <w:basedOn w:val="prastasis"/>
    <w:rsid w:val="002E54A7"/>
    <w:pPr>
      <w:widowControl/>
      <w:adjustRightInd/>
      <w:spacing w:before="100" w:beforeAutospacing="1" w:after="100" w:afterAutospacing="1" w:line="240" w:lineRule="auto"/>
      <w:jc w:val="left"/>
      <w:textAlignment w:val="auto"/>
    </w:pPr>
    <w:rPr>
      <w:sz w:val="24"/>
      <w:szCs w:val="24"/>
      <w:lang w:val="en-GB" w:eastAsia="en-GB"/>
    </w:rPr>
  </w:style>
  <w:style w:type="paragraph" w:customStyle="1" w:styleId="NoteTitle">
    <w:name w:val="Note Title"/>
    <w:basedOn w:val="prastasis"/>
    <w:next w:val="NoteSubtitle"/>
    <w:link w:val="NoteTitleChar"/>
    <w:uiPriority w:val="10"/>
    <w:rsid w:val="00D4246A"/>
    <w:pPr>
      <w:widowControl/>
      <w:suppressAutoHyphens/>
      <w:adjustRightInd/>
      <w:spacing w:after="0" w:line="560" w:lineRule="atLeast"/>
      <w:contextualSpacing/>
      <w:jc w:val="left"/>
      <w:textAlignment w:val="auto"/>
    </w:pPr>
    <w:rPr>
      <w:rFonts w:ascii="Segoe UI Semibold" w:eastAsiaTheme="minorHAnsi" w:hAnsi="Segoe UI Semibold" w:cstheme="minorBidi"/>
      <w:sz w:val="48"/>
      <w:szCs w:val="20"/>
      <w:lang w:val="da-DK"/>
    </w:rPr>
  </w:style>
  <w:style w:type="paragraph" w:customStyle="1" w:styleId="NoteSubtitle">
    <w:name w:val="Note Subtitle"/>
    <w:basedOn w:val="prastasis"/>
    <w:next w:val="prastasis"/>
    <w:link w:val="NoteSubtitleChar"/>
    <w:uiPriority w:val="10"/>
    <w:rsid w:val="00D4246A"/>
    <w:pPr>
      <w:widowControl/>
      <w:suppressAutoHyphens/>
      <w:adjustRightInd/>
      <w:spacing w:after="0" w:line="440" w:lineRule="exact"/>
      <w:jc w:val="left"/>
      <w:textAlignment w:val="auto"/>
    </w:pPr>
    <w:rPr>
      <w:rFonts w:ascii="Segoe UI Light" w:eastAsiaTheme="minorHAnsi" w:hAnsi="Segoe UI Light" w:cstheme="minorBidi"/>
      <w:b/>
      <w:bCs/>
      <w:sz w:val="36"/>
      <w:szCs w:val="40"/>
      <w:lang w:val="da-DK"/>
    </w:rPr>
  </w:style>
  <w:style w:type="table" w:customStyle="1" w:styleId="Blank">
    <w:name w:val="Blank"/>
    <w:basedOn w:val="prastojilentel"/>
    <w:uiPriority w:val="99"/>
    <w:rsid w:val="00D4246A"/>
    <w:pPr>
      <w:spacing w:line="280" w:lineRule="atLeast"/>
    </w:pPr>
    <w:rPr>
      <w:rFonts w:ascii="Segoe UI Light" w:eastAsiaTheme="minorHAnsi" w:hAnsi="Segoe UI Light" w:cs="Segoe UI Light"/>
      <w:lang w:val="da-DK" w:eastAsia="en-US"/>
    </w:rPr>
    <w:tblPr>
      <w:tblCellMar>
        <w:left w:w="0" w:type="dxa"/>
        <w:right w:w="0" w:type="dxa"/>
      </w:tblCellMar>
    </w:tblPr>
  </w:style>
  <w:style w:type="paragraph" w:customStyle="1" w:styleId="NoteDate">
    <w:name w:val="Note Date"/>
    <w:basedOn w:val="prastasis"/>
    <w:link w:val="NoteDateChar"/>
    <w:uiPriority w:val="10"/>
    <w:rsid w:val="00D4246A"/>
    <w:pPr>
      <w:widowControl/>
      <w:adjustRightInd/>
      <w:spacing w:after="0" w:line="280" w:lineRule="atLeast"/>
      <w:jc w:val="right"/>
      <w:textAlignment w:val="auto"/>
    </w:pPr>
    <w:rPr>
      <w:rFonts w:ascii="Segoe UI Light" w:eastAsiaTheme="minorHAnsi" w:hAnsi="Segoe UI Light" w:cstheme="minorBidi"/>
      <w:sz w:val="20"/>
      <w:szCs w:val="20"/>
      <w:lang w:val="da-DK"/>
    </w:rPr>
  </w:style>
  <w:style w:type="character" w:customStyle="1" w:styleId="NoteTitleChar">
    <w:name w:val="Note Title Char"/>
    <w:basedOn w:val="Numatytasispastraiposriftas"/>
    <w:link w:val="NoteTitle"/>
    <w:uiPriority w:val="10"/>
    <w:rsid w:val="00D4246A"/>
    <w:rPr>
      <w:rFonts w:ascii="Segoe UI Semibold" w:eastAsiaTheme="minorHAnsi" w:hAnsi="Segoe UI Semibold" w:cstheme="minorBidi"/>
      <w:sz w:val="48"/>
      <w:lang w:val="da-DK" w:eastAsia="en-US"/>
    </w:rPr>
  </w:style>
  <w:style w:type="character" w:customStyle="1" w:styleId="NoteSubtitleChar">
    <w:name w:val="Note Subtitle Char"/>
    <w:basedOn w:val="Numatytasispastraiposriftas"/>
    <w:link w:val="NoteSubtitle"/>
    <w:uiPriority w:val="10"/>
    <w:rsid w:val="00D4246A"/>
    <w:rPr>
      <w:rFonts w:ascii="Segoe UI Light" w:eastAsiaTheme="minorHAnsi" w:hAnsi="Segoe UI Light" w:cstheme="minorBidi"/>
      <w:b/>
      <w:bCs/>
      <w:sz w:val="36"/>
      <w:szCs w:val="40"/>
      <w:lang w:val="da-DK" w:eastAsia="en-US"/>
    </w:rPr>
  </w:style>
  <w:style w:type="character" w:customStyle="1" w:styleId="NoteDateChar">
    <w:name w:val="Note Date Char"/>
    <w:basedOn w:val="Numatytasispastraiposriftas"/>
    <w:link w:val="NoteDate"/>
    <w:uiPriority w:val="10"/>
    <w:rsid w:val="00D4246A"/>
    <w:rPr>
      <w:rFonts w:ascii="Segoe UI Light" w:eastAsiaTheme="minorHAnsi" w:hAnsi="Segoe UI Light" w:cstheme="minorBidi"/>
      <w:lang w:val="da-DK" w:eastAsia="en-US"/>
    </w:rPr>
  </w:style>
  <w:style w:type="paragraph" w:customStyle="1" w:styleId="yiv8254158638ydpa9f3c660msonormal">
    <w:name w:val="yiv8254158638ydpa9f3c660msonormal"/>
    <w:basedOn w:val="prastasis"/>
    <w:rsid w:val="00D07735"/>
    <w:pPr>
      <w:widowControl/>
      <w:adjustRightInd/>
      <w:spacing w:before="100" w:beforeAutospacing="1" w:after="100" w:afterAutospacing="1" w:line="240" w:lineRule="auto"/>
      <w:jc w:val="left"/>
      <w:textAlignment w:val="auto"/>
    </w:pPr>
    <w:rPr>
      <w:sz w:val="24"/>
      <w:szCs w:val="24"/>
      <w:lang w:val="en-GB" w:eastAsia="en-GB"/>
    </w:rPr>
  </w:style>
  <w:style w:type="paragraph" w:customStyle="1" w:styleId="yiv8196220235msolistparagraph">
    <w:name w:val="yiv8196220235msolistparagraph"/>
    <w:basedOn w:val="prastasis"/>
    <w:rsid w:val="00FB7607"/>
    <w:pPr>
      <w:widowControl/>
      <w:adjustRightInd/>
      <w:spacing w:before="100" w:beforeAutospacing="1" w:after="100" w:afterAutospacing="1" w:line="240" w:lineRule="auto"/>
      <w:jc w:val="left"/>
      <w:textAlignment w:val="auto"/>
    </w:pPr>
    <w:rPr>
      <w:sz w:val="24"/>
      <w:szCs w:val="24"/>
      <w:lang w:val="en-GB" w:eastAsia="en-GB"/>
    </w:rPr>
  </w:style>
  <w:style w:type="paragraph" w:styleId="Betarp">
    <w:name w:val="No Spacing"/>
    <w:uiPriority w:val="1"/>
    <w:qFormat/>
    <w:rsid w:val="00A159C6"/>
    <w:pPr>
      <w:widowControl w:val="0"/>
      <w:adjustRightInd w:val="0"/>
      <w:jc w:val="both"/>
      <w:textAlignment w:val="baseline"/>
    </w:pPr>
    <w:rPr>
      <w:rFonts w:ascii="Times New Roman" w:eastAsia="Times New Roman" w:hAnsi="Times New Roman"/>
      <w:sz w:val="22"/>
      <w:szCs w:val="22"/>
      <w:lang w:val="pl-PL" w:eastAsia="en-US"/>
    </w:rPr>
  </w:style>
  <w:style w:type="table" w:customStyle="1" w:styleId="10">
    <w:name w:val="Сетка таблицы1"/>
    <w:basedOn w:val="prastojilentel"/>
    <w:next w:val="Lentelstinklelis"/>
    <w:uiPriority w:val="39"/>
    <w:rsid w:val="009B07FE"/>
    <w:rPr>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92573">
      <w:bodyDiv w:val="1"/>
      <w:marLeft w:val="0"/>
      <w:marRight w:val="0"/>
      <w:marTop w:val="0"/>
      <w:marBottom w:val="0"/>
      <w:divBdr>
        <w:top w:val="none" w:sz="0" w:space="0" w:color="auto"/>
        <w:left w:val="none" w:sz="0" w:space="0" w:color="auto"/>
        <w:bottom w:val="none" w:sz="0" w:space="0" w:color="auto"/>
        <w:right w:val="none" w:sz="0" w:space="0" w:color="auto"/>
      </w:divBdr>
    </w:div>
    <w:div w:id="197856562">
      <w:bodyDiv w:val="1"/>
      <w:marLeft w:val="0"/>
      <w:marRight w:val="0"/>
      <w:marTop w:val="0"/>
      <w:marBottom w:val="0"/>
      <w:divBdr>
        <w:top w:val="none" w:sz="0" w:space="0" w:color="auto"/>
        <w:left w:val="none" w:sz="0" w:space="0" w:color="auto"/>
        <w:bottom w:val="none" w:sz="0" w:space="0" w:color="auto"/>
        <w:right w:val="none" w:sz="0" w:space="0" w:color="auto"/>
      </w:divBdr>
    </w:div>
    <w:div w:id="225144080">
      <w:bodyDiv w:val="1"/>
      <w:marLeft w:val="0"/>
      <w:marRight w:val="0"/>
      <w:marTop w:val="0"/>
      <w:marBottom w:val="0"/>
      <w:divBdr>
        <w:top w:val="none" w:sz="0" w:space="0" w:color="auto"/>
        <w:left w:val="none" w:sz="0" w:space="0" w:color="auto"/>
        <w:bottom w:val="none" w:sz="0" w:space="0" w:color="auto"/>
        <w:right w:val="none" w:sz="0" w:space="0" w:color="auto"/>
      </w:divBdr>
    </w:div>
    <w:div w:id="392775902">
      <w:bodyDiv w:val="1"/>
      <w:marLeft w:val="0"/>
      <w:marRight w:val="0"/>
      <w:marTop w:val="0"/>
      <w:marBottom w:val="0"/>
      <w:divBdr>
        <w:top w:val="none" w:sz="0" w:space="0" w:color="auto"/>
        <w:left w:val="none" w:sz="0" w:space="0" w:color="auto"/>
        <w:bottom w:val="none" w:sz="0" w:space="0" w:color="auto"/>
        <w:right w:val="none" w:sz="0" w:space="0" w:color="auto"/>
      </w:divBdr>
    </w:div>
    <w:div w:id="453449217">
      <w:bodyDiv w:val="1"/>
      <w:marLeft w:val="0"/>
      <w:marRight w:val="0"/>
      <w:marTop w:val="0"/>
      <w:marBottom w:val="0"/>
      <w:divBdr>
        <w:top w:val="none" w:sz="0" w:space="0" w:color="auto"/>
        <w:left w:val="none" w:sz="0" w:space="0" w:color="auto"/>
        <w:bottom w:val="none" w:sz="0" w:space="0" w:color="auto"/>
        <w:right w:val="none" w:sz="0" w:space="0" w:color="auto"/>
      </w:divBdr>
    </w:div>
    <w:div w:id="599916851">
      <w:bodyDiv w:val="1"/>
      <w:marLeft w:val="0"/>
      <w:marRight w:val="0"/>
      <w:marTop w:val="0"/>
      <w:marBottom w:val="0"/>
      <w:divBdr>
        <w:top w:val="none" w:sz="0" w:space="0" w:color="auto"/>
        <w:left w:val="none" w:sz="0" w:space="0" w:color="auto"/>
        <w:bottom w:val="none" w:sz="0" w:space="0" w:color="auto"/>
        <w:right w:val="none" w:sz="0" w:space="0" w:color="auto"/>
      </w:divBdr>
    </w:div>
    <w:div w:id="1333266070">
      <w:bodyDiv w:val="1"/>
      <w:marLeft w:val="0"/>
      <w:marRight w:val="0"/>
      <w:marTop w:val="0"/>
      <w:marBottom w:val="0"/>
      <w:divBdr>
        <w:top w:val="none" w:sz="0" w:space="0" w:color="auto"/>
        <w:left w:val="none" w:sz="0" w:space="0" w:color="auto"/>
        <w:bottom w:val="none" w:sz="0" w:space="0" w:color="auto"/>
        <w:right w:val="none" w:sz="0" w:space="0" w:color="auto"/>
      </w:divBdr>
    </w:div>
    <w:div w:id="1353461153">
      <w:bodyDiv w:val="1"/>
      <w:marLeft w:val="0"/>
      <w:marRight w:val="0"/>
      <w:marTop w:val="0"/>
      <w:marBottom w:val="0"/>
      <w:divBdr>
        <w:top w:val="none" w:sz="0" w:space="0" w:color="auto"/>
        <w:left w:val="none" w:sz="0" w:space="0" w:color="auto"/>
        <w:bottom w:val="none" w:sz="0" w:space="0" w:color="auto"/>
        <w:right w:val="none" w:sz="0" w:space="0" w:color="auto"/>
      </w:divBdr>
      <w:divsChild>
        <w:div w:id="332419229">
          <w:marLeft w:val="0"/>
          <w:marRight w:val="0"/>
          <w:marTop w:val="0"/>
          <w:marBottom w:val="0"/>
          <w:divBdr>
            <w:top w:val="none" w:sz="0" w:space="0" w:color="auto"/>
            <w:left w:val="none" w:sz="0" w:space="0" w:color="auto"/>
            <w:bottom w:val="none" w:sz="0" w:space="0" w:color="auto"/>
            <w:right w:val="none" w:sz="0" w:space="0" w:color="auto"/>
          </w:divBdr>
        </w:div>
        <w:div w:id="913052526">
          <w:marLeft w:val="0"/>
          <w:marRight w:val="0"/>
          <w:marTop w:val="0"/>
          <w:marBottom w:val="0"/>
          <w:divBdr>
            <w:top w:val="none" w:sz="0" w:space="0" w:color="auto"/>
            <w:left w:val="none" w:sz="0" w:space="0" w:color="auto"/>
            <w:bottom w:val="none" w:sz="0" w:space="0" w:color="auto"/>
            <w:right w:val="none" w:sz="0" w:space="0" w:color="auto"/>
          </w:divBdr>
        </w:div>
        <w:div w:id="1835411444">
          <w:marLeft w:val="0"/>
          <w:marRight w:val="0"/>
          <w:marTop w:val="0"/>
          <w:marBottom w:val="0"/>
          <w:divBdr>
            <w:top w:val="none" w:sz="0" w:space="0" w:color="auto"/>
            <w:left w:val="none" w:sz="0" w:space="0" w:color="auto"/>
            <w:bottom w:val="none" w:sz="0" w:space="0" w:color="auto"/>
            <w:right w:val="none" w:sz="0" w:space="0" w:color="auto"/>
          </w:divBdr>
        </w:div>
      </w:divsChild>
    </w:div>
    <w:div w:id="1367562480">
      <w:bodyDiv w:val="1"/>
      <w:marLeft w:val="0"/>
      <w:marRight w:val="0"/>
      <w:marTop w:val="0"/>
      <w:marBottom w:val="0"/>
      <w:divBdr>
        <w:top w:val="none" w:sz="0" w:space="0" w:color="auto"/>
        <w:left w:val="none" w:sz="0" w:space="0" w:color="auto"/>
        <w:bottom w:val="none" w:sz="0" w:space="0" w:color="auto"/>
        <w:right w:val="none" w:sz="0" w:space="0" w:color="auto"/>
      </w:divBdr>
    </w:div>
    <w:div w:id="1439180910">
      <w:bodyDiv w:val="1"/>
      <w:marLeft w:val="0"/>
      <w:marRight w:val="0"/>
      <w:marTop w:val="0"/>
      <w:marBottom w:val="0"/>
      <w:divBdr>
        <w:top w:val="none" w:sz="0" w:space="0" w:color="auto"/>
        <w:left w:val="none" w:sz="0" w:space="0" w:color="auto"/>
        <w:bottom w:val="none" w:sz="0" w:space="0" w:color="auto"/>
        <w:right w:val="none" w:sz="0" w:space="0" w:color="auto"/>
      </w:divBdr>
    </w:div>
    <w:div w:id="207141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mzmiy@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iprsa.ukraine@niras.se"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een.coxon\Desktop\Template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Густая тень">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1F6948-6E01-4498-8AAA-B7CE30B74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1</TotalTime>
  <Pages>1</Pages>
  <Words>659</Words>
  <Characters>377</Characters>
  <Application>Microsoft Office Word</Application>
  <DocSecurity>4</DocSecurity>
  <Lines>3</Lines>
  <Paragraphs>2</Paragraphs>
  <ScaleCrop>false</ScaleCrop>
  <HeadingPairs>
    <vt:vector size="8" baseType="variant">
      <vt:variant>
        <vt:lpstr>Название</vt:lpstr>
      </vt:variant>
      <vt:variant>
        <vt:i4>1</vt:i4>
      </vt:variant>
      <vt:variant>
        <vt:lpstr>Назва</vt:lpstr>
      </vt:variant>
      <vt:variant>
        <vt:i4>1</vt:i4>
      </vt:variant>
      <vt:variant>
        <vt:lpstr>Title</vt:lpstr>
      </vt:variant>
      <vt:variant>
        <vt:i4>1</vt:i4>
      </vt:variant>
      <vt:variant>
        <vt:lpstr>Tytuł</vt:lpstr>
      </vt:variant>
      <vt:variant>
        <vt:i4>1</vt:i4>
      </vt:variant>
    </vt:vector>
  </HeadingPairs>
  <TitlesOfParts>
    <vt:vector size="4" baseType="lpstr">
      <vt:lpstr/>
      <vt:lpstr/>
      <vt:lpstr/>
      <vt:lpstr/>
    </vt:vector>
  </TitlesOfParts>
  <Company>wyg</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coleen.coxon</dc:creator>
  <cp:lastModifiedBy>Asta Kaunė</cp:lastModifiedBy>
  <cp:revision>2</cp:revision>
  <cp:lastPrinted>2022-02-11T15:45:00Z</cp:lastPrinted>
  <dcterms:created xsi:type="dcterms:W3CDTF">2022-04-29T11:40:00Z</dcterms:created>
  <dcterms:modified xsi:type="dcterms:W3CDTF">2022-04-29T11:40:00Z</dcterms:modified>
</cp:coreProperties>
</file>